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передачу на баланс  малому комунальному підприємству  "Винниківське" зовнішніх мереж  водопостачання та каналізації до  житлових будинків по вул. Винна Гора 1,2,3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5B71580" w14:textId="77777777" w:rsidR="005B5720" w:rsidRPr="005B5720" w:rsidRDefault="005B5720" w:rsidP="005B5720">
      <w:pPr>
        <w:rPr>
          <w:sz w:val="28"/>
          <w:szCs w:val="28"/>
        </w:rPr>
      </w:pPr>
      <w:r w:rsidRPr="005B5720">
        <w:rPr>
          <w:sz w:val="28"/>
          <w:szCs w:val="28"/>
        </w:rPr>
        <w:t xml:space="preserve">        Керуючись пунктами 2 та 5 статті 60 Закону України “Про місцеве самоврядування в Україні”,   відповідно до Бюджетного кодексу України, виконавчий комітет Винниківської міської ради </w:t>
      </w:r>
    </w:p>
    <w:p w14:paraId="5BC07F87" w14:textId="77777777" w:rsidR="005B5720" w:rsidRPr="005B5720" w:rsidRDefault="005B5720" w:rsidP="005B5720">
      <w:pPr>
        <w:rPr>
          <w:sz w:val="28"/>
          <w:szCs w:val="28"/>
        </w:rPr>
      </w:pPr>
    </w:p>
    <w:p w14:paraId="02E94872" w14:textId="77777777" w:rsidR="005B5720" w:rsidRPr="005B5720" w:rsidRDefault="005B5720" w:rsidP="005B5720">
      <w:pPr>
        <w:jc w:val="center"/>
        <w:rPr>
          <w:sz w:val="28"/>
          <w:szCs w:val="28"/>
        </w:rPr>
      </w:pPr>
      <w:r w:rsidRPr="005B5720">
        <w:rPr>
          <w:sz w:val="28"/>
          <w:szCs w:val="28"/>
        </w:rPr>
        <w:t>В И Р І Ш И В :</w:t>
      </w:r>
    </w:p>
    <w:p w14:paraId="4A8CEE31" w14:textId="77777777" w:rsidR="005B5720" w:rsidRPr="005B5720" w:rsidRDefault="005B5720" w:rsidP="005B5720">
      <w:pPr>
        <w:rPr>
          <w:sz w:val="28"/>
          <w:szCs w:val="28"/>
        </w:rPr>
      </w:pPr>
    </w:p>
    <w:p w14:paraId="1B9AB129" w14:textId="77777777" w:rsidR="005B5720" w:rsidRPr="005B5720" w:rsidRDefault="005B5720" w:rsidP="005B5720">
      <w:pPr>
        <w:rPr>
          <w:sz w:val="28"/>
          <w:szCs w:val="28"/>
        </w:rPr>
      </w:pPr>
      <w:r w:rsidRPr="005B5720">
        <w:rPr>
          <w:sz w:val="28"/>
          <w:szCs w:val="28"/>
        </w:rPr>
        <w:t>1.Виконавчому комітету Винниківської міської ради передати безоплатно на баланс малому комунальному підприємству «Винниківське» зовнішні мережі водопостачання та каналізації до житлових будинків по вул. Винна Гора 1,2,3  згідно акту-приймання передачі.( Додаток №1)</w:t>
      </w:r>
    </w:p>
    <w:p w14:paraId="188B36D5" w14:textId="77777777" w:rsidR="005B5720" w:rsidRPr="005B5720" w:rsidRDefault="005B5720" w:rsidP="005B5720">
      <w:pPr>
        <w:rPr>
          <w:sz w:val="28"/>
          <w:szCs w:val="28"/>
        </w:rPr>
      </w:pPr>
    </w:p>
    <w:p w14:paraId="2FC3410D" w14:textId="77777777" w:rsidR="005B5720" w:rsidRPr="005B5720" w:rsidRDefault="005B5720" w:rsidP="005B5720">
      <w:pPr>
        <w:rPr>
          <w:sz w:val="28"/>
          <w:szCs w:val="28"/>
        </w:rPr>
      </w:pPr>
      <w:r w:rsidRPr="005B5720">
        <w:rPr>
          <w:sz w:val="28"/>
          <w:szCs w:val="28"/>
        </w:rPr>
        <w:t>2.Малому комунальному підприємству “Винниківське” прийняти безкоштовно  на баланс зовнішні мережі водопостачання та каналізації до житлових будинків по вул. Винна Гора 1,2,3 згідно акту прийому-передачі на загальну суму 929524,78 гривень ( дев’ятсот двадцять дев’ять тисяч п’ятсот двадцять чотири  грн. 78 коп.), як поповнення до статутного капіталу цього підприємства.</w:t>
      </w:r>
    </w:p>
    <w:p w14:paraId="70A367FC" w14:textId="77777777" w:rsidR="005B5720" w:rsidRPr="005B5720" w:rsidRDefault="005B5720" w:rsidP="005B5720">
      <w:pPr>
        <w:rPr>
          <w:sz w:val="28"/>
          <w:szCs w:val="28"/>
        </w:rPr>
      </w:pPr>
    </w:p>
    <w:p w14:paraId="47D92DB3" w14:textId="77777777" w:rsidR="005B5720" w:rsidRPr="005B5720" w:rsidRDefault="005B5720" w:rsidP="005B5720">
      <w:pPr>
        <w:rPr>
          <w:sz w:val="28"/>
          <w:szCs w:val="28"/>
        </w:rPr>
      </w:pPr>
      <w:r w:rsidRPr="005B5720">
        <w:rPr>
          <w:sz w:val="28"/>
          <w:szCs w:val="28"/>
        </w:rPr>
        <w:t>3.Контроль за виконанням даного рішення покласти на начальника відділу   фінансової та економічної політики, контролю та аудиту виконавчого комітету Винниківської міської ради та директора МКП “Винниківське”</w:t>
      </w:r>
    </w:p>
    <w:p w14:paraId="71BB0F4E" w14:textId="77777777" w:rsidR="005B5720" w:rsidRPr="005B5720" w:rsidRDefault="005B5720" w:rsidP="005B5720">
      <w:pPr>
        <w:rPr>
          <w:sz w:val="28"/>
          <w:szCs w:val="28"/>
        </w:rPr>
      </w:pPr>
    </w:p>
    <w:p w14:paraId="774A6B6E" w14:textId="054C8BDF" w:rsidR="005B5720" w:rsidRPr="005B5720" w:rsidRDefault="005B5720" w:rsidP="005B5720">
      <w:pPr>
        <w:rPr>
          <w:sz w:val="28"/>
          <w:szCs w:val="28"/>
        </w:rPr>
      </w:pPr>
    </w:p>
    <w:p w14:paraId="01C471E0" w14:textId="095F81F2" w:rsidR="00213958" w:rsidRPr="006F2805" w:rsidRDefault="005B5720" w:rsidP="00471A72">
      <w:pPr>
        <w:rPr>
          <w:sz w:val="28"/>
          <w:szCs w:val="28"/>
        </w:rPr>
      </w:pPr>
      <w:r w:rsidRPr="005B5720">
        <w:rPr>
          <w:sz w:val="28"/>
          <w:szCs w:val="28"/>
        </w:rPr>
        <w:t>Міський го</w:t>
      </w:r>
      <w:r>
        <w:rPr>
          <w:sz w:val="28"/>
          <w:szCs w:val="28"/>
        </w:rPr>
        <w:t>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В.Л.Квурт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A86F61" w14:textId="77777777" w:rsidR="00A628F5" w:rsidRDefault="00A628F5">
      <w:r>
        <w:separator/>
      </w:r>
    </w:p>
  </w:endnote>
  <w:endnote w:type="continuationSeparator" w:id="0">
    <w:p w14:paraId="03D80D0F" w14:textId="77777777" w:rsidR="00A628F5" w:rsidRDefault="00A62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DDB4B0" w14:textId="77777777" w:rsidR="00A628F5" w:rsidRDefault="00A628F5">
      <w:r>
        <w:separator/>
      </w:r>
    </w:p>
  </w:footnote>
  <w:footnote w:type="continuationSeparator" w:id="0">
    <w:p w14:paraId="52386891" w14:textId="77777777" w:rsidR="00A628F5" w:rsidRDefault="00A628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5720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28F5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E7856-7CD5-40D5-B9C8-C1F2153C0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979</Words>
  <Characters>559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2024-03-06T12:55:00Z</dcterms:modified>
</cp:coreProperties>
</file>