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індивідуальному житловому   будинку "2А-2" здійсненому на земельній ділянці по   вул. Кармелюка,1 (к/н 4610160300:07:006:0082)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F90D03" w14:textId="77777777" w:rsidR="00E71B7A" w:rsidRDefault="00E71B7A" w:rsidP="00E71B7A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 Войтовича Є.М., беручи до уваги Державний Акт на право власності на земельну ділянку (серія ЯГ №047336), Декларацію про готовність об’єкта до експлуатації, зареєстровану в Департаменті ДАБІ у Львівській обл. від 19.10.2016р. №ЛВ 142162960353, технічний паспорт, Довідку ОКП ЛОР «БТІ та ЕО» №1/10424 від 04.08.2016р.,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об'єкта нерухомого майна (н.і/д 73518263),  виконком Винниківської міської ради -</w:t>
      </w:r>
    </w:p>
    <w:p w14:paraId="2374E6D6" w14:textId="77777777" w:rsidR="00E71B7A" w:rsidRDefault="00E71B7A" w:rsidP="00E71B7A">
      <w:pPr>
        <w:jc w:val="center"/>
        <w:rPr>
          <w:b/>
        </w:rPr>
      </w:pPr>
    </w:p>
    <w:p w14:paraId="56C862CD" w14:textId="77777777" w:rsidR="00E71B7A" w:rsidRDefault="00E71B7A" w:rsidP="00E71B7A">
      <w:pPr>
        <w:jc w:val="center"/>
        <w:rPr>
          <w:b/>
        </w:rPr>
      </w:pPr>
      <w:r>
        <w:rPr>
          <w:b/>
        </w:rPr>
        <w:t>В И Р І Ш И В :</w:t>
      </w:r>
    </w:p>
    <w:p w14:paraId="6083421D" w14:textId="77777777" w:rsidR="00E71B7A" w:rsidRDefault="00E71B7A" w:rsidP="00E71B7A">
      <w:pPr>
        <w:jc w:val="center"/>
        <w:rPr>
          <w:b/>
        </w:rPr>
      </w:pPr>
    </w:p>
    <w:p w14:paraId="268C451A" w14:textId="77777777" w:rsidR="00E71B7A" w:rsidRDefault="00E71B7A" w:rsidP="00E71B7A">
      <w:pPr>
        <w:jc w:val="both"/>
      </w:pPr>
      <w:r>
        <w:t>1.</w:t>
      </w:r>
      <w:r>
        <w:tab/>
        <w:t>Індивідуальному житловому будинку «2А-2», здійсненому на земельній ділянці по вул. Кармелюка,1 (к/н 4610160300:07:006:0082) у м.Винники, присвоїти поштову адресу, а саме: вул.Кармелюка,1-б у  м.Винники.</w:t>
      </w:r>
    </w:p>
    <w:p w14:paraId="6E43C5DE" w14:textId="77777777" w:rsidR="00E71B7A" w:rsidRDefault="00E71B7A" w:rsidP="00E71B7A">
      <w:pPr>
        <w:ind w:firstLine="708"/>
        <w:jc w:val="both"/>
      </w:pPr>
      <w:r>
        <w:t>Будинок  складається з 2-х житлових кімнат. Загальна площа будинку становить – 109,50 кв.м., житлова площа будинку становить – 35,50 кв.м.</w:t>
      </w:r>
    </w:p>
    <w:p w14:paraId="390AC42B" w14:textId="77777777" w:rsidR="00E71B7A" w:rsidRDefault="00E71B7A" w:rsidP="00E71B7A">
      <w:pPr>
        <w:jc w:val="both"/>
      </w:pPr>
      <w:r>
        <w:t>2.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D147C76" w14:textId="77777777" w:rsidR="00E71B7A" w:rsidRDefault="00E71B7A" w:rsidP="00E71B7A">
      <w:pPr>
        <w:jc w:val="both"/>
        <w:rPr>
          <w:b/>
          <w:i/>
        </w:rPr>
      </w:pPr>
    </w:p>
    <w:p w14:paraId="45F7A8B6" w14:textId="77777777" w:rsidR="00E71B7A" w:rsidRDefault="00E71B7A" w:rsidP="00E71B7A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В.Л.Квурт</w:t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5B921B" w14:textId="77777777" w:rsidR="00B4174D" w:rsidRDefault="00B4174D">
      <w:r>
        <w:separator/>
      </w:r>
    </w:p>
  </w:endnote>
  <w:endnote w:type="continuationSeparator" w:id="0">
    <w:p w14:paraId="7175564E" w14:textId="77777777" w:rsidR="00B4174D" w:rsidRDefault="00B41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61609" w14:textId="77777777" w:rsidR="00B4174D" w:rsidRDefault="00B4174D">
      <w:r>
        <w:separator/>
      </w:r>
    </w:p>
  </w:footnote>
  <w:footnote w:type="continuationSeparator" w:id="0">
    <w:p w14:paraId="27CC7796" w14:textId="77777777" w:rsidR="00B4174D" w:rsidRDefault="00B41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174D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1B7A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ED10B-F544-4D2C-B80D-02FA922B8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1499</Words>
  <Characters>855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2024-03-06T11:13:00Z</dcterms:modified>
</cp:coreProperties>
</file>