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вул.Виноградна   (к/н 4610160300:04:004:0091)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5B8113" w14:textId="77777777" w:rsidR="00F640BD" w:rsidRDefault="00F640BD" w:rsidP="00F640BD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Новосад Я.М.,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72468563 від 07.11.2016р.),   виконком Винниківської міської ради –</w:t>
      </w:r>
    </w:p>
    <w:p w14:paraId="08736FC0" w14:textId="77777777" w:rsidR="00F640BD" w:rsidRDefault="00F640BD" w:rsidP="00F640BD">
      <w:pPr>
        <w:ind w:firstLine="708"/>
        <w:jc w:val="both"/>
      </w:pPr>
    </w:p>
    <w:p w14:paraId="4F92D4EB" w14:textId="77777777" w:rsidR="00F640BD" w:rsidRDefault="00F640BD" w:rsidP="00F640BD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4EFF0FBD" w14:textId="77777777" w:rsidR="00F640BD" w:rsidRDefault="00F640BD" w:rsidP="00F640BD">
      <w:pPr>
        <w:jc w:val="both"/>
        <w:rPr>
          <w:b/>
        </w:rPr>
      </w:pPr>
    </w:p>
    <w:p w14:paraId="2A0BB3BB" w14:textId="77777777" w:rsidR="00F640BD" w:rsidRDefault="00F640BD" w:rsidP="00F640BD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Новосад Ярославі Миколаївні будівельний паспорт забудови земельної ділянки на проектування та будівництво індивідуального житлового  будинку на земельній ділянці по вул.  Виноградна  (к/н 4610160300:04:004:0091)</w:t>
      </w:r>
      <w:r>
        <w:rPr>
          <w:b/>
        </w:rPr>
        <w:t xml:space="preserve">  </w:t>
      </w:r>
      <w:r>
        <w:t>у м.Винники.</w:t>
      </w:r>
    </w:p>
    <w:p w14:paraId="1DFAE042" w14:textId="77777777" w:rsidR="00F640BD" w:rsidRDefault="00F640BD" w:rsidP="00F640BD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Виноградна  (к/н 4610160300:04:004:0091)</w:t>
      </w:r>
      <w:r>
        <w:rPr>
          <w:b/>
        </w:rPr>
        <w:t xml:space="preserve">  </w:t>
      </w:r>
      <w:r>
        <w:t>у м.Винники.</w:t>
      </w:r>
    </w:p>
    <w:p w14:paraId="3C79F6DA" w14:textId="77777777" w:rsidR="00F640BD" w:rsidRDefault="00F640BD" w:rsidP="00F640BD">
      <w:pPr>
        <w:jc w:val="both"/>
      </w:pPr>
      <w:r>
        <w:t>3.</w:t>
      </w:r>
      <w:r>
        <w:tab/>
        <w:t>Зобов’язати гр.Новосад Я.М.:</w:t>
      </w:r>
    </w:p>
    <w:p w14:paraId="2DFFEFD9" w14:textId="77777777" w:rsidR="00F640BD" w:rsidRDefault="00F640BD" w:rsidP="00F640BD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4EA12BD3" w14:textId="77777777" w:rsidR="00F640BD" w:rsidRDefault="00F640BD" w:rsidP="00F640BD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81B2F3F" w14:textId="77777777" w:rsidR="00F640BD" w:rsidRDefault="00F640BD" w:rsidP="00F640BD">
      <w:pPr>
        <w:jc w:val="both"/>
      </w:pPr>
      <w:r>
        <w:lastRenderedPageBreak/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65F04572" w14:textId="77777777" w:rsidR="00F640BD" w:rsidRDefault="00F640BD" w:rsidP="00F640BD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DA52425" w14:textId="77777777" w:rsidR="00F640BD" w:rsidRDefault="00F640BD" w:rsidP="00F640BD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3687156" w14:textId="77777777" w:rsidR="00F640BD" w:rsidRDefault="00F640BD" w:rsidP="00F640BD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8D0DE89" w14:textId="77777777" w:rsidR="00F640BD" w:rsidRDefault="00F640BD" w:rsidP="00F640BD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2FF615FF" w14:textId="77777777" w:rsidR="00F640BD" w:rsidRDefault="00F640BD" w:rsidP="00F640BD">
      <w:pPr>
        <w:jc w:val="both"/>
      </w:pPr>
      <w:r>
        <w:t>4.</w:t>
      </w:r>
      <w:r>
        <w:rPr>
          <w:b/>
        </w:rPr>
        <w:tab/>
      </w:r>
      <w:r>
        <w:t>Роз’яснити гр. Новосад Я.М., що будівельні роботи можна розпочинати тільки після отримання відповідних дозволів, згідно державних норм та правил.</w:t>
      </w:r>
    </w:p>
    <w:p w14:paraId="0EB6A484" w14:textId="77777777" w:rsidR="00F640BD" w:rsidRDefault="00F640BD" w:rsidP="00F640BD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FD21D5E" w14:textId="77777777" w:rsidR="00F640BD" w:rsidRDefault="00F640BD" w:rsidP="00F640BD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ABD6895" w14:textId="77777777" w:rsidR="00F640BD" w:rsidRDefault="00F640BD" w:rsidP="00F640BD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F61CFE8" w14:textId="77777777" w:rsidR="00F640BD" w:rsidRDefault="00F640BD" w:rsidP="00F640BD">
      <w:pPr>
        <w:jc w:val="both"/>
        <w:rPr>
          <w:b/>
        </w:rPr>
      </w:pPr>
    </w:p>
    <w:p w14:paraId="0671BE78" w14:textId="77777777" w:rsidR="00F640BD" w:rsidRDefault="00F640BD" w:rsidP="00F640BD">
      <w:pPr>
        <w:jc w:val="both"/>
        <w:rPr>
          <w:b/>
        </w:rPr>
      </w:pPr>
    </w:p>
    <w:p w14:paraId="54A4A422" w14:textId="77777777" w:rsidR="00F640BD" w:rsidRDefault="00F640BD" w:rsidP="00F640BD">
      <w:pPr>
        <w:jc w:val="both"/>
        <w:rPr>
          <w:b/>
        </w:rPr>
      </w:pPr>
    </w:p>
    <w:p w14:paraId="4B39A270" w14:textId="77777777" w:rsidR="00F640BD" w:rsidRDefault="00F640BD" w:rsidP="00F640BD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29454" w14:textId="77777777" w:rsidR="009B4D14" w:rsidRDefault="009B4D14">
      <w:r>
        <w:separator/>
      </w:r>
    </w:p>
  </w:endnote>
  <w:endnote w:type="continuationSeparator" w:id="0">
    <w:p w14:paraId="59369F15" w14:textId="77777777" w:rsidR="009B4D14" w:rsidRDefault="009B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07163" w14:textId="77777777" w:rsidR="009B4D14" w:rsidRDefault="009B4D14">
      <w:r>
        <w:separator/>
      </w:r>
    </w:p>
  </w:footnote>
  <w:footnote w:type="continuationSeparator" w:id="0">
    <w:p w14:paraId="2032812A" w14:textId="77777777" w:rsidR="009B4D14" w:rsidRDefault="009B4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D14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40BD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7EC16-0F85-4E4E-853C-836FA0825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2364</Words>
  <Characters>1349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2024-03-06T12:23:00Z</dcterms:modified>
</cp:coreProperties>
</file>