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вул.Нагляка,6   (к/н 4610160300:04:004:0297)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8529F2" w14:textId="77777777" w:rsidR="001523DA" w:rsidRDefault="001523DA" w:rsidP="001523DA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Готри Ю.І., беручи до уваги  Витяг з Державного реєстру речових прав на нерухоме майно про реєстрацію права власності (і.н.в 75501288 від 12.12.2016р.),   виконком Винниківської міської ради –</w:t>
      </w:r>
    </w:p>
    <w:p w14:paraId="35A71D0E" w14:textId="77777777" w:rsidR="001523DA" w:rsidRDefault="001523DA" w:rsidP="001523DA">
      <w:pPr>
        <w:ind w:firstLine="708"/>
        <w:jc w:val="both"/>
      </w:pPr>
    </w:p>
    <w:p w14:paraId="67126A64" w14:textId="77777777" w:rsidR="001523DA" w:rsidRDefault="001523DA" w:rsidP="001523DA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48886308" w14:textId="77777777" w:rsidR="001523DA" w:rsidRDefault="001523DA" w:rsidP="001523DA">
      <w:pPr>
        <w:jc w:val="both"/>
        <w:rPr>
          <w:b/>
        </w:rPr>
      </w:pPr>
    </w:p>
    <w:p w14:paraId="334C088B" w14:textId="77777777" w:rsidR="001523DA" w:rsidRDefault="001523DA" w:rsidP="001523DA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Готрі Юрію Ігоровичу будівельний паспорт забудови земельної ділянки на проектування та будівництво індивідуального житлового  будинку на земельній ділянці по вул. Нагляка,6 (к/н 4610160300:04:004:0297)</w:t>
      </w:r>
      <w:r>
        <w:rPr>
          <w:b/>
        </w:rPr>
        <w:t xml:space="preserve">  </w:t>
      </w:r>
      <w:r>
        <w:t>у м.Винники.</w:t>
      </w:r>
    </w:p>
    <w:p w14:paraId="06F07FC9" w14:textId="77777777" w:rsidR="001523DA" w:rsidRDefault="001523DA" w:rsidP="001523DA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Нагляка,6 (к/н 4610160300:04:004:0297) у м.Винники.</w:t>
      </w:r>
    </w:p>
    <w:p w14:paraId="5362F9D7" w14:textId="77777777" w:rsidR="001523DA" w:rsidRDefault="001523DA" w:rsidP="001523DA">
      <w:pPr>
        <w:jc w:val="both"/>
      </w:pPr>
      <w:r>
        <w:t>3.</w:t>
      </w:r>
      <w:r>
        <w:tab/>
        <w:t>Зобов’язати гр.Готру Ю.І.:</w:t>
      </w:r>
    </w:p>
    <w:p w14:paraId="1717934F" w14:textId="77777777" w:rsidR="001523DA" w:rsidRDefault="001523DA" w:rsidP="001523DA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7E7B0E3E" w14:textId="77777777" w:rsidR="001523DA" w:rsidRDefault="001523DA" w:rsidP="001523DA">
      <w:pPr>
        <w:jc w:val="both"/>
      </w:pPr>
      <w:r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1DE6AD7" w14:textId="77777777" w:rsidR="001523DA" w:rsidRDefault="001523DA" w:rsidP="001523DA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5CB59FEE" w14:textId="77777777" w:rsidR="001523DA" w:rsidRDefault="001523DA" w:rsidP="001523DA">
      <w:pPr>
        <w:jc w:val="both"/>
      </w:pPr>
      <w:r>
        <w:lastRenderedPageBreak/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EC567E5" w14:textId="77777777" w:rsidR="001523DA" w:rsidRDefault="001523DA" w:rsidP="001523DA">
      <w:pPr>
        <w:jc w:val="both"/>
      </w:pPr>
      <w:r>
        <w:t>3.5.</w:t>
      </w:r>
      <w: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62F8E63" w14:textId="77777777" w:rsidR="001523DA" w:rsidRDefault="001523DA" w:rsidP="001523DA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9764FC5" w14:textId="77777777" w:rsidR="001523DA" w:rsidRDefault="001523DA" w:rsidP="001523DA">
      <w:pPr>
        <w:jc w:val="both"/>
      </w:pPr>
      <w:r>
        <w:t>3.7.</w:t>
      </w:r>
      <w:r>
        <w:tab/>
        <w:t>Укласти Договір про надання послуг з вивезення побутових відходів.</w:t>
      </w:r>
    </w:p>
    <w:p w14:paraId="2ADF104F" w14:textId="77777777" w:rsidR="001523DA" w:rsidRDefault="001523DA" w:rsidP="001523DA">
      <w:pPr>
        <w:jc w:val="both"/>
      </w:pPr>
      <w:r>
        <w:t>4.</w:t>
      </w:r>
      <w:r>
        <w:rPr>
          <w:b/>
        </w:rPr>
        <w:tab/>
      </w:r>
      <w:r>
        <w:t>Роз’яснити гр. Готрі Ю.І., що будівельні роботи можна розпочинати тільки після отримання відповідних дозволів, згідно державних норм та правил.</w:t>
      </w:r>
    </w:p>
    <w:p w14:paraId="4A817513" w14:textId="77777777" w:rsidR="001523DA" w:rsidRDefault="001523DA" w:rsidP="001523DA">
      <w:pPr>
        <w:jc w:val="both"/>
      </w:pPr>
      <w:r>
        <w:t>4.1.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3753397" w14:textId="77777777" w:rsidR="001523DA" w:rsidRDefault="001523DA" w:rsidP="001523DA">
      <w:pPr>
        <w:jc w:val="both"/>
      </w:pPr>
      <w:r>
        <w:t>4.2.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24911F5" w14:textId="77777777" w:rsidR="001523DA" w:rsidRDefault="001523DA" w:rsidP="001523DA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8429F45" w14:textId="77777777" w:rsidR="001523DA" w:rsidRDefault="001523DA" w:rsidP="001523DA">
      <w:pPr>
        <w:jc w:val="both"/>
        <w:rPr>
          <w:b/>
        </w:rPr>
      </w:pPr>
    </w:p>
    <w:p w14:paraId="5EE50DE7" w14:textId="77777777" w:rsidR="001523DA" w:rsidRDefault="001523DA" w:rsidP="001523DA">
      <w:pPr>
        <w:jc w:val="both"/>
        <w:rPr>
          <w:b/>
        </w:rPr>
      </w:pPr>
    </w:p>
    <w:p w14:paraId="14535014" w14:textId="77777777" w:rsidR="001523DA" w:rsidRDefault="001523DA" w:rsidP="001523DA">
      <w:pPr>
        <w:jc w:val="both"/>
        <w:rPr>
          <w:b/>
        </w:rPr>
      </w:pPr>
    </w:p>
    <w:p w14:paraId="5B33DE17" w14:textId="77777777" w:rsidR="001523DA" w:rsidRDefault="001523DA" w:rsidP="001523DA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9DDDF9" w14:textId="77777777" w:rsidR="00C839FF" w:rsidRDefault="00C839FF">
      <w:r>
        <w:separator/>
      </w:r>
    </w:p>
  </w:endnote>
  <w:endnote w:type="continuationSeparator" w:id="0">
    <w:p w14:paraId="02DF175F" w14:textId="77777777" w:rsidR="00C839FF" w:rsidRDefault="00C83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304AA" w14:textId="77777777" w:rsidR="00C839FF" w:rsidRDefault="00C839FF">
      <w:r>
        <w:separator/>
      </w:r>
    </w:p>
  </w:footnote>
  <w:footnote w:type="continuationSeparator" w:id="0">
    <w:p w14:paraId="44F3117F" w14:textId="77777777" w:rsidR="00C839FF" w:rsidRDefault="00C839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23D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39FF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5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F9B66-06C5-4E1C-B88A-49EF64F76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2257</Words>
  <Characters>1288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2024-03-07T09:39:00Z</dcterms:modified>
</cp:coreProperties>
</file>