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перспективного  плану роботи виконавчого комітету  Винниківської міської ради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C2B9BE" w14:textId="77777777" w:rsidR="00324BEF" w:rsidRDefault="00324BEF" w:rsidP="00324BEF">
      <w:pPr>
        <w:rPr>
          <w:szCs w:val="24"/>
        </w:rPr>
      </w:pPr>
    </w:p>
    <w:p w14:paraId="795CA4A2" w14:textId="77777777" w:rsidR="00324BEF" w:rsidRPr="00324BEF" w:rsidRDefault="00324BEF" w:rsidP="00324BEF">
      <w:pPr>
        <w:rPr>
          <w:szCs w:val="24"/>
        </w:rPr>
      </w:pPr>
      <w:r>
        <w:rPr>
          <w:szCs w:val="24"/>
        </w:rPr>
        <w:tab/>
      </w:r>
      <w:r w:rsidRPr="00324BEF">
        <w:rPr>
          <w:szCs w:val="24"/>
        </w:rPr>
        <w:t>Відповідно до Закону України „Про місцеве самоврядування в Україні”, виконавчий комітет Винниківської міської ради</w:t>
      </w:r>
    </w:p>
    <w:p w14:paraId="7224C95E" w14:textId="77777777" w:rsidR="00324BEF" w:rsidRPr="00324BEF" w:rsidRDefault="00324BEF" w:rsidP="00324BEF">
      <w:pPr>
        <w:rPr>
          <w:szCs w:val="24"/>
        </w:rPr>
      </w:pPr>
      <w:bookmarkStart w:id="1" w:name="_GoBack"/>
      <w:bookmarkEnd w:id="1"/>
    </w:p>
    <w:p w14:paraId="084E185B" w14:textId="77777777" w:rsidR="00324BEF" w:rsidRPr="00324BEF" w:rsidRDefault="00324BEF" w:rsidP="00324BEF">
      <w:pPr>
        <w:rPr>
          <w:szCs w:val="24"/>
        </w:rPr>
      </w:pPr>
    </w:p>
    <w:p w14:paraId="3709229E" w14:textId="77777777" w:rsidR="00324BEF" w:rsidRPr="00324BEF" w:rsidRDefault="00324BEF" w:rsidP="00324BEF">
      <w:pPr>
        <w:rPr>
          <w:szCs w:val="24"/>
        </w:rPr>
      </w:pPr>
    </w:p>
    <w:p w14:paraId="7481CCC7" w14:textId="77777777" w:rsidR="00324BEF" w:rsidRPr="00324BEF" w:rsidRDefault="00324BEF" w:rsidP="00324BEF">
      <w:pPr>
        <w:rPr>
          <w:szCs w:val="24"/>
        </w:rPr>
      </w:pPr>
      <w:r w:rsidRPr="00324BEF">
        <w:rPr>
          <w:szCs w:val="24"/>
        </w:rPr>
        <w:tab/>
      </w:r>
      <w:r w:rsidRPr="00324BEF">
        <w:rPr>
          <w:szCs w:val="24"/>
        </w:rPr>
        <w:tab/>
      </w:r>
      <w:r w:rsidRPr="00324BEF">
        <w:rPr>
          <w:szCs w:val="24"/>
        </w:rPr>
        <w:tab/>
      </w:r>
      <w:r w:rsidRPr="00324BEF">
        <w:rPr>
          <w:szCs w:val="24"/>
        </w:rPr>
        <w:tab/>
      </w:r>
      <w:r w:rsidRPr="00324BEF">
        <w:rPr>
          <w:szCs w:val="24"/>
        </w:rPr>
        <w:tab/>
        <w:t>В И Р І Ш И В :</w:t>
      </w:r>
    </w:p>
    <w:p w14:paraId="3299F624" w14:textId="77777777" w:rsidR="00324BEF" w:rsidRPr="00324BEF" w:rsidRDefault="00324BEF" w:rsidP="00324BEF">
      <w:pPr>
        <w:rPr>
          <w:szCs w:val="24"/>
        </w:rPr>
      </w:pPr>
    </w:p>
    <w:p w14:paraId="578482B1" w14:textId="77777777" w:rsidR="00324BEF" w:rsidRPr="00324BEF" w:rsidRDefault="00324BEF" w:rsidP="00324BEF">
      <w:pPr>
        <w:numPr>
          <w:ilvl w:val="0"/>
          <w:numId w:val="3"/>
        </w:numPr>
        <w:rPr>
          <w:szCs w:val="24"/>
        </w:rPr>
      </w:pPr>
      <w:r w:rsidRPr="00324BEF">
        <w:rPr>
          <w:szCs w:val="24"/>
        </w:rPr>
        <w:t xml:space="preserve">Перспективний план роботи виконавчого комітету Винниківської міської ради  на 2017 рік – затвердити згідно додатку </w:t>
      </w:r>
    </w:p>
    <w:p w14:paraId="1196A24F" w14:textId="77777777" w:rsidR="00324BEF" w:rsidRPr="00324BEF" w:rsidRDefault="00324BEF" w:rsidP="00324BEF">
      <w:pPr>
        <w:ind w:left="720"/>
        <w:rPr>
          <w:szCs w:val="24"/>
        </w:rPr>
      </w:pPr>
    </w:p>
    <w:p w14:paraId="5ADD7AA7" w14:textId="77777777" w:rsidR="00324BEF" w:rsidRPr="00324BEF" w:rsidRDefault="00324BEF" w:rsidP="00324BEF">
      <w:pPr>
        <w:numPr>
          <w:ilvl w:val="0"/>
          <w:numId w:val="3"/>
        </w:numPr>
        <w:rPr>
          <w:szCs w:val="24"/>
        </w:rPr>
      </w:pPr>
      <w:r w:rsidRPr="00324BEF">
        <w:rPr>
          <w:szCs w:val="24"/>
        </w:rPr>
        <w:t>Керуючому справами виконавчого комітету Шуберт Л.С. встановити контроль за виконанням перспективного плану.</w:t>
      </w:r>
    </w:p>
    <w:p w14:paraId="7DB73D38" w14:textId="77777777" w:rsidR="00324BEF" w:rsidRDefault="00324BEF" w:rsidP="00324BEF">
      <w:pPr>
        <w:rPr>
          <w:b/>
          <w:szCs w:val="24"/>
        </w:rPr>
      </w:pPr>
    </w:p>
    <w:p w14:paraId="79B48467" w14:textId="77777777" w:rsidR="00324BEF" w:rsidRDefault="00324BEF" w:rsidP="00324BEF">
      <w:pPr>
        <w:rPr>
          <w:b/>
          <w:szCs w:val="24"/>
        </w:rPr>
      </w:pPr>
    </w:p>
    <w:p w14:paraId="1D485563" w14:textId="77777777" w:rsidR="00324BEF" w:rsidRDefault="00324BEF" w:rsidP="00324BEF">
      <w:pPr>
        <w:rPr>
          <w:b/>
          <w:szCs w:val="24"/>
        </w:rPr>
      </w:pPr>
    </w:p>
    <w:p w14:paraId="7B007514" w14:textId="77777777" w:rsidR="00324BEF" w:rsidRDefault="00324BEF" w:rsidP="00324BEF">
      <w:pPr>
        <w:rPr>
          <w:b/>
          <w:szCs w:val="24"/>
        </w:rPr>
      </w:pPr>
    </w:p>
    <w:p w14:paraId="5B98705B" w14:textId="77777777" w:rsidR="00324BEF" w:rsidRDefault="00324BEF" w:rsidP="00324BEF">
      <w:pPr>
        <w:rPr>
          <w:b/>
          <w:szCs w:val="24"/>
        </w:rPr>
      </w:pPr>
    </w:p>
    <w:p w14:paraId="021B4913" w14:textId="77777777" w:rsidR="00324BEF" w:rsidRDefault="00324BEF" w:rsidP="00324BEF">
      <w:pPr>
        <w:rPr>
          <w:b/>
          <w:szCs w:val="24"/>
        </w:rPr>
      </w:pPr>
    </w:p>
    <w:p w14:paraId="6BCF1499" w14:textId="77777777" w:rsidR="00324BEF" w:rsidRDefault="00324BEF" w:rsidP="00324BEF">
      <w:pPr>
        <w:ind w:firstLine="708"/>
        <w:rPr>
          <w:b/>
          <w:szCs w:val="24"/>
        </w:rPr>
      </w:pPr>
      <w:r>
        <w:rPr>
          <w:szCs w:val="24"/>
        </w:rPr>
        <w:t>Міський голова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 Л. Квурт</w:t>
      </w:r>
    </w:p>
    <w:p w14:paraId="0256225B" w14:textId="77777777" w:rsidR="00324BEF" w:rsidRDefault="00324BEF" w:rsidP="00324BEF">
      <w:pPr>
        <w:rPr>
          <w:szCs w:val="24"/>
        </w:rPr>
      </w:pPr>
    </w:p>
    <w:p w14:paraId="3D70AF56" w14:textId="77777777" w:rsidR="00324BEF" w:rsidRDefault="00324BEF" w:rsidP="00324BEF">
      <w:pPr>
        <w:rPr>
          <w:b/>
          <w:sz w:val="144"/>
          <w:szCs w:val="14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78B53" w14:textId="77777777" w:rsidR="00916006" w:rsidRDefault="00916006">
      <w:r>
        <w:separator/>
      </w:r>
    </w:p>
  </w:endnote>
  <w:endnote w:type="continuationSeparator" w:id="0">
    <w:p w14:paraId="1F6B5C50" w14:textId="77777777" w:rsidR="00916006" w:rsidRDefault="00916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05D28" w14:textId="77777777" w:rsidR="00916006" w:rsidRDefault="00916006">
      <w:r>
        <w:separator/>
      </w:r>
    </w:p>
  </w:footnote>
  <w:footnote w:type="continuationSeparator" w:id="0">
    <w:p w14:paraId="5AA8775C" w14:textId="77777777" w:rsidR="00916006" w:rsidRDefault="00916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BFD3629"/>
    <w:multiLevelType w:val="hybridMultilevel"/>
    <w:tmpl w:val="33268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BE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6006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F12A7-9555-4B26-8CB7-9571FCEF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2024-03-14T10:12:00Z</dcterms:modified>
</cp:coreProperties>
</file>