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 посадових осіб виконкому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390232" w14:textId="77777777" w:rsidR="008C5661" w:rsidRDefault="008C5661" w:rsidP="008C5661">
      <w:pPr>
        <w:jc w:val="both"/>
        <w:rPr>
          <w:szCs w:val="24"/>
        </w:rPr>
      </w:pPr>
    </w:p>
    <w:p w14:paraId="7E1614EC" w14:textId="77777777" w:rsidR="008C5661" w:rsidRDefault="008C5661" w:rsidP="008C5661">
      <w:pPr>
        <w:jc w:val="both"/>
        <w:rPr>
          <w:szCs w:val="24"/>
        </w:rPr>
      </w:pPr>
      <w:r>
        <w:rPr>
          <w:szCs w:val="24"/>
        </w:rPr>
        <w:tab/>
        <w:t>Згідно вимог Закону України „Про службу в органах місцевого самоврядування”, постанови Кабінету Міністрів України від 0.12.1993 року  № 1094 „Про надбавки за вислугу років для працівників органів державної влади”, виконавчий комітет Винниківської міської ради</w:t>
      </w:r>
    </w:p>
    <w:p w14:paraId="302D9CFE" w14:textId="77777777" w:rsidR="008C5661" w:rsidRDefault="008C5661" w:rsidP="008C5661">
      <w:pPr>
        <w:jc w:val="both"/>
        <w:rPr>
          <w:szCs w:val="24"/>
        </w:rPr>
      </w:pPr>
    </w:p>
    <w:p w14:paraId="60EC8E78" w14:textId="77777777" w:rsidR="008C5661" w:rsidRDefault="008C5661" w:rsidP="008C5661">
      <w:pPr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 И Р І Ш И В:</w:t>
      </w:r>
    </w:p>
    <w:p w14:paraId="6E227565" w14:textId="77777777" w:rsidR="008C5661" w:rsidRDefault="008C5661" w:rsidP="008C5661">
      <w:pPr>
        <w:jc w:val="both"/>
        <w:rPr>
          <w:szCs w:val="24"/>
        </w:rPr>
      </w:pPr>
    </w:p>
    <w:p w14:paraId="3AFEA1CC" w14:textId="77777777" w:rsidR="008C5661" w:rsidRDefault="008C5661" w:rsidP="008C5661">
      <w:pPr>
        <w:ind w:firstLine="708"/>
        <w:jc w:val="both"/>
        <w:rPr>
          <w:szCs w:val="24"/>
        </w:rPr>
      </w:pPr>
      <w:r>
        <w:rPr>
          <w:szCs w:val="24"/>
        </w:rPr>
        <w:t>1. Згідно записів у трудових книжках встановити:</w:t>
      </w:r>
    </w:p>
    <w:p w14:paraId="5591DD8F" w14:textId="77777777" w:rsidR="008C5661" w:rsidRDefault="008C5661" w:rsidP="008C5661">
      <w:pPr>
        <w:jc w:val="both"/>
        <w:rPr>
          <w:szCs w:val="24"/>
        </w:rPr>
      </w:pPr>
    </w:p>
    <w:p w14:paraId="57ED979B" w14:textId="77777777" w:rsidR="008C5661" w:rsidRDefault="008C5661" w:rsidP="008C5661">
      <w:pPr>
        <w:ind w:firstLine="708"/>
        <w:jc w:val="both"/>
        <w:rPr>
          <w:szCs w:val="24"/>
        </w:rPr>
      </w:pPr>
      <w:r>
        <w:rPr>
          <w:szCs w:val="24"/>
        </w:rPr>
        <w:t>1.1.Стаж служби посадових осіб  виконавчого комітету Винниківської міської ради станом на 01.01.2017 року згідно з додатком.</w:t>
      </w:r>
    </w:p>
    <w:p w14:paraId="50DDFB49" w14:textId="77777777" w:rsidR="008C5661" w:rsidRDefault="008C5661" w:rsidP="008C5661">
      <w:pPr>
        <w:jc w:val="both"/>
        <w:rPr>
          <w:szCs w:val="24"/>
        </w:rPr>
      </w:pPr>
    </w:p>
    <w:p w14:paraId="6EFE0186" w14:textId="77777777" w:rsidR="008C5661" w:rsidRDefault="008C5661" w:rsidP="008C5661">
      <w:pPr>
        <w:ind w:firstLine="708"/>
        <w:jc w:val="both"/>
        <w:rPr>
          <w:szCs w:val="24"/>
        </w:rPr>
      </w:pPr>
      <w:r>
        <w:rPr>
          <w:szCs w:val="24"/>
        </w:rPr>
        <w:t>1.2. Відділу фінансової та економічної політики, контролю та аудиту проводити  нарахування винагороди за вислугу років згідно даного рішення.</w:t>
      </w:r>
    </w:p>
    <w:p w14:paraId="218D6200" w14:textId="77777777" w:rsidR="008C5661" w:rsidRDefault="008C5661" w:rsidP="008C5661">
      <w:pPr>
        <w:jc w:val="both"/>
        <w:rPr>
          <w:szCs w:val="24"/>
        </w:rPr>
      </w:pPr>
    </w:p>
    <w:p w14:paraId="47F55844" w14:textId="77777777" w:rsidR="008C5661" w:rsidRDefault="008C5661" w:rsidP="008C5661">
      <w:pPr>
        <w:jc w:val="both"/>
        <w:rPr>
          <w:szCs w:val="24"/>
        </w:rPr>
      </w:pPr>
    </w:p>
    <w:p w14:paraId="2A48005F" w14:textId="77777777" w:rsidR="008C5661" w:rsidRDefault="008C5661" w:rsidP="008C5661">
      <w:pPr>
        <w:jc w:val="both"/>
        <w:rPr>
          <w:szCs w:val="24"/>
        </w:rPr>
      </w:pPr>
    </w:p>
    <w:p w14:paraId="274303EC" w14:textId="77777777" w:rsidR="008C5661" w:rsidRDefault="008C5661" w:rsidP="008C5661">
      <w:pPr>
        <w:jc w:val="both"/>
        <w:rPr>
          <w:szCs w:val="24"/>
        </w:rPr>
      </w:pPr>
    </w:p>
    <w:p w14:paraId="50FA2C2E" w14:textId="77777777" w:rsidR="008C5661" w:rsidRDefault="008C5661" w:rsidP="008C5661">
      <w:pPr>
        <w:jc w:val="both"/>
        <w:rPr>
          <w:szCs w:val="24"/>
        </w:rPr>
      </w:pPr>
    </w:p>
    <w:p w14:paraId="287DCA70" w14:textId="77777777" w:rsidR="008C5661" w:rsidRDefault="008C5661" w:rsidP="008C5661">
      <w:pPr>
        <w:jc w:val="both"/>
        <w:rPr>
          <w:b/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        В.Л. Квурт</w:t>
      </w:r>
    </w:p>
    <w:p w14:paraId="01C471E0" w14:textId="77777777" w:rsidR="00213958" w:rsidRPr="008C5661" w:rsidRDefault="00213958" w:rsidP="00471A72">
      <w:bookmarkStart w:id="1" w:name="_GoBack"/>
      <w:bookmarkEnd w:id="1"/>
    </w:p>
    <w:sectPr w:rsidR="00213958" w:rsidRPr="008C566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5FDFE" w14:textId="77777777" w:rsidR="008C7F68" w:rsidRDefault="008C7F68">
      <w:r>
        <w:separator/>
      </w:r>
    </w:p>
  </w:endnote>
  <w:endnote w:type="continuationSeparator" w:id="0">
    <w:p w14:paraId="47252417" w14:textId="77777777" w:rsidR="008C7F68" w:rsidRDefault="008C7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E090B" w14:textId="77777777" w:rsidR="008C7F68" w:rsidRDefault="008C7F68">
      <w:r>
        <w:separator/>
      </w:r>
    </w:p>
  </w:footnote>
  <w:footnote w:type="continuationSeparator" w:id="0">
    <w:p w14:paraId="1A321857" w14:textId="77777777" w:rsidR="008C7F68" w:rsidRDefault="008C7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5661"/>
    <w:rsid w:val="008C6E6E"/>
    <w:rsid w:val="008C7F6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3DA2E-F583-4C3A-98B7-A40B1C9C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2024-03-14T10:15:00Z</dcterms:modified>
</cp:coreProperties>
</file>