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 проекту  "Будівництво дощової каналізації   по вул. Шептицького-Галицька в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9DD3A8C" w14:textId="5D2DA53B" w:rsidR="00770D9D" w:rsidRDefault="00770D9D" w:rsidP="00770D9D">
      <w:pPr>
        <w:jc w:val="both"/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</w:t>
      </w:r>
      <w:r w:rsidR="0003469F">
        <w:rPr>
          <w:szCs w:val="24"/>
          <w:lang w:eastAsia="uk-UA"/>
        </w:rPr>
        <w:t>Винниківської міської ради № 707 від 27 грудня  2016</w:t>
      </w:r>
      <w:r>
        <w:rPr>
          <w:szCs w:val="24"/>
          <w:lang w:eastAsia="uk-UA"/>
        </w:rPr>
        <w:t xml:space="preserve"> р. ”</w:t>
      </w:r>
      <w:r w:rsidR="0003469F">
        <w:rPr>
          <w:szCs w:val="24"/>
          <w:lang w:eastAsia="uk-UA"/>
        </w:rPr>
        <w:t>Про міський бюджет м.Винники</w:t>
      </w:r>
      <w:bookmarkStart w:id="1" w:name="_GoBack"/>
      <w:bookmarkEnd w:id="1"/>
      <w:r w:rsidR="0003469F">
        <w:rPr>
          <w:szCs w:val="24"/>
          <w:lang w:eastAsia="uk-UA"/>
        </w:rPr>
        <w:t xml:space="preserve"> </w:t>
      </w:r>
      <w:r>
        <w:rPr>
          <w:szCs w:val="24"/>
          <w:lang w:eastAsia="uk-UA"/>
        </w:rPr>
        <w:t xml:space="preserve">”, виконавчий комітет Винниківської міської ради </w:t>
      </w:r>
    </w:p>
    <w:p w14:paraId="071BC356" w14:textId="77777777" w:rsidR="00770D9D" w:rsidRDefault="00770D9D" w:rsidP="00770D9D">
      <w:pPr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                                             В И Р І Ш И В:</w:t>
      </w:r>
    </w:p>
    <w:p w14:paraId="4F216FBE" w14:textId="77777777" w:rsidR="00770D9D" w:rsidRDefault="00770D9D" w:rsidP="00770D9D">
      <w:pPr>
        <w:pStyle w:val="a9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Затвердити робочий  проект «Будівництво дощової каналізації  по вул. Шептицького-Галицька в м. Винники».</w:t>
      </w:r>
    </w:p>
    <w:p w14:paraId="50C89A06" w14:textId="77777777" w:rsidR="00770D9D" w:rsidRDefault="00770D9D" w:rsidP="00770D9D">
      <w:pPr>
        <w:pStyle w:val="a9"/>
        <w:jc w:val="both"/>
        <w:rPr>
          <w:rFonts w:ascii="Times New Roman" w:hAnsi="Times New Roman"/>
          <w:sz w:val="24"/>
          <w:szCs w:val="24"/>
          <w:lang w:eastAsia="uk-UA"/>
        </w:rPr>
      </w:pPr>
    </w:p>
    <w:p w14:paraId="3AC9B564" w14:textId="77777777" w:rsidR="00770D9D" w:rsidRDefault="00770D9D" w:rsidP="00770D9D">
      <w:pPr>
        <w:pStyle w:val="a9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</w:rPr>
        <w:t>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74095AB" w14:textId="77777777" w:rsidR="00770D9D" w:rsidRDefault="00770D9D" w:rsidP="00770D9D">
      <w:pPr>
        <w:rPr>
          <w:szCs w:val="24"/>
          <w:lang w:eastAsia="en-US"/>
        </w:rPr>
      </w:pPr>
    </w:p>
    <w:p w14:paraId="33BAA0E1" w14:textId="77777777" w:rsidR="00770D9D" w:rsidRDefault="00770D9D" w:rsidP="00770D9D">
      <w:pPr>
        <w:rPr>
          <w:szCs w:val="24"/>
        </w:rPr>
      </w:pPr>
    </w:p>
    <w:p w14:paraId="19BAB6D3" w14:textId="77777777" w:rsidR="00770D9D" w:rsidRDefault="00770D9D" w:rsidP="00770D9D">
      <w:pPr>
        <w:rPr>
          <w:szCs w:val="24"/>
        </w:rPr>
      </w:pPr>
    </w:p>
    <w:p w14:paraId="2B048363" w14:textId="77777777" w:rsidR="00770D9D" w:rsidRDefault="00770D9D" w:rsidP="00770D9D">
      <w:pPr>
        <w:ind w:firstLine="709"/>
        <w:jc w:val="both"/>
        <w:rPr>
          <w:b/>
          <w:szCs w:val="24"/>
          <w:lang w:eastAsia="uk-UA"/>
        </w:rPr>
      </w:pPr>
      <w:r>
        <w:rPr>
          <w:b/>
          <w:szCs w:val="24"/>
          <w:lang w:eastAsia="uk-UA"/>
        </w:rPr>
        <w:t>Міський  голова                                                                                             В.Л. Квурт</w:t>
      </w:r>
    </w:p>
    <w:p w14:paraId="6731326C" w14:textId="77777777" w:rsidR="00770D9D" w:rsidRDefault="00770D9D" w:rsidP="00770D9D">
      <w:pPr>
        <w:jc w:val="both"/>
        <w:rPr>
          <w:szCs w:val="24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E4D17D" w14:textId="77777777" w:rsidR="004136BA" w:rsidRDefault="004136BA">
      <w:r>
        <w:separator/>
      </w:r>
    </w:p>
  </w:endnote>
  <w:endnote w:type="continuationSeparator" w:id="0">
    <w:p w14:paraId="685868D0" w14:textId="77777777" w:rsidR="004136BA" w:rsidRDefault="00413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323F8A" w14:textId="77777777" w:rsidR="004136BA" w:rsidRDefault="004136BA">
      <w:r>
        <w:separator/>
      </w:r>
    </w:p>
  </w:footnote>
  <w:footnote w:type="continuationSeparator" w:id="0">
    <w:p w14:paraId="5C38E878" w14:textId="77777777" w:rsidR="004136BA" w:rsidRDefault="004136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36E75"/>
    <w:multiLevelType w:val="hybridMultilevel"/>
    <w:tmpl w:val="85CAFB0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469F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36BA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7423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0D9D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 Spacing"/>
    <w:uiPriority w:val="1"/>
    <w:qFormat/>
    <w:rsid w:val="00770D9D"/>
    <w:rPr>
      <w:rFonts w:ascii="Calibri" w:eastAsia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7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F1B61-3846-42E4-BD47-A58216963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708</Words>
  <Characters>404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78</cp:revision>
  <cp:lastPrinted>2006-03-17T12:40:00Z</cp:lastPrinted>
  <dcterms:created xsi:type="dcterms:W3CDTF">2018-03-30T16:44:00Z</dcterms:created>
  <dcterms:modified xsi:type="dcterms:W3CDTF">2024-03-14T10:49:00Z</dcterms:modified>
</cp:coreProperties>
</file>