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вул.Засянська,5-а   (к/н 4610160300:06:001:0136)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D8DF361" w14:textId="77777777" w:rsidR="00595BC4" w:rsidRDefault="00595BC4" w:rsidP="00595BC4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Панасюк Х.Т., беручи до уваги 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 (н.і/д 56333078 від 30.03.2016р.),   виконком Винниківської міської ради –</w:t>
      </w:r>
    </w:p>
    <w:p w14:paraId="19BE89DC" w14:textId="77777777" w:rsidR="00595BC4" w:rsidRDefault="00595BC4" w:rsidP="00595BC4">
      <w:pPr>
        <w:ind w:firstLine="708"/>
        <w:jc w:val="both"/>
      </w:pPr>
    </w:p>
    <w:p w14:paraId="3DBB8A8C" w14:textId="77777777" w:rsidR="00595BC4" w:rsidRDefault="00595BC4" w:rsidP="00595BC4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5EBEFD97" w14:textId="77777777" w:rsidR="00595BC4" w:rsidRDefault="00595BC4" w:rsidP="00595BC4">
      <w:pPr>
        <w:jc w:val="both"/>
        <w:rPr>
          <w:b/>
        </w:rPr>
      </w:pPr>
    </w:p>
    <w:p w14:paraId="601376CD" w14:textId="77777777" w:rsidR="00595BC4" w:rsidRDefault="00595BC4" w:rsidP="00595BC4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Панасюк Христині Тарасівні будівельний паспорт забудови земельної ділянки на проектування та будівництво індивідуального житлового  будинку на земельній ділянці по вул.  Засянська,5-а  (к/н 4610160300:06:001:0136)</w:t>
      </w:r>
      <w:r>
        <w:rPr>
          <w:b/>
        </w:rPr>
        <w:t xml:space="preserve">  </w:t>
      </w:r>
      <w:r>
        <w:t>у м.Винники.</w:t>
      </w:r>
    </w:p>
    <w:p w14:paraId="65C1745B" w14:textId="77777777" w:rsidR="00595BC4" w:rsidRDefault="00595BC4" w:rsidP="00595BC4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Засянська,5-а  (к/н 4610160300:06:001:0136)</w:t>
      </w:r>
      <w:r>
        <w:rPr>
          <w:b/>
        </w:rPr>
        <w:t xml:space="preserve">  </w:t>
      </w:r>
      <w:r>
        <w:t>у м. Винники.</w:t>
      </w:r>
    </w:p>
    <w:p w14:paraId="4999B7C0" w14:textId="77777777" w:rsidR="00595BC4" w:rsidRDefault="00595BC4" w:rsidP="00595BC4">
      <w:pPr>
        <w:jc w:val="both"/>
      </w:pPr>
      <w:r>
        <w:t>3.</w:t>
      </w:r>
      <w:r>
        <w:tab/>
        <w:t>Зобов’язати гр. Панасюк Х.Т.:</w:t>
      </w:r>
    </w:p>
    <w:p w14:paraId="292B21C9" w14:textId="77777777" w:rsidR="00595BC4" w:rsidRDefault="00595BC4" w:rsidP="00595BC4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76BBD81C" w14:textId="77777777" w:rsidR="00595BC4" w:rsidRDefault="00595BC4" w:rsidP="00595BC4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F5E9DF0" w14:textId="77777777" w:rsidR="00595BC4" w:rsidRDefault="00595BC4" w:rsidP="00595BC4">
      <w:pPr>
        <w:jc w:val="both"/>
      </w:pPr>
      <w:r>
        <w:lastRenderedPageBreak/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0BDDCC18" w14:textId="77777777" w:rsidR="00595BC4" w:rsidRDefault="00595BC4" w:rsidP="00595BC4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6EB6845" w14:textId="77777777" w:rsidR="00595BC4" w:rsidRDefault="00595BC4" w:rsidP="00595BC4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00BF7B5" w14:textId="77777777" w:rsidR="00595BC4" w:rsidRDefault="00595BC4" w:rsidP="00595BC4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62AB007" w14:textId="77777777" w:rsidR="00595BC4" w:rsidRDefault="00595BC4" w:rsidP="00595BC4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2EAFA4C8" w14:textId="77777777" w:rsidR="00595BC4" w:rsidRDefault="00595BC4" w:rsidP="00595BC4">
      <w:pPr>
        <w:jc w:val="both"/>
      </w:pPr>
      <w:r>
        <w:t>4.</w:t>
      </w:r>
      <w:r>
        <w:rPr>
          <w:b/>
        </w:rPr>
        <w:tab/>
      </w:r>
      <w:r>
        <w:t>Роз’яснити гр. Панасюк Х.Т., що будівельні роботи можна розпочинати тільки після отримання відповідних дозволів, згідно державних норм та правил.</w:t>
      </w:r>
    </w:p>
    <w:p w14:paraId="235154E4" w14:textId="77777777" w:rsidR="00595BC4" w:rsidRDefault="00595BC4" w:rsidP="00595BC4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2326634" w14:textId="77777777" w:rsidR="00595BC4" w:rsidRDefault="00595BC4" w:rsidP="00595BC4">
      <w:pPr>
        <w:jc w:val="both"/>
      </w:pPr>
      <w:r>
        <w:t>6.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62879548" w14:textId="77777777" w:rsidR="00595BC4" w:rsidRDefault="00595BC4" w:rsidP="00595BC4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76D470" w14:textId="77777777" w:rsidR="00595BC4" w:rsidRDefault="00595BC4" w:rsidP="00595BC4">
      <w:pPr>
        <w:jc w:val="both"/>
        <w:rPr>
          <w:b/>
        </w:rPr>
      </w:pPr>
    </w:p>
    <w:p w14:paraId="17C078AC" w14:textId="77777777" w:rsidR="00595BC4" w:rsidRDefault="00595BC4" w:rsidP="00595BC4">
      <w:pPr>
        <w:jc w:val="both"/>
        <w:rPr>
          <w:b/>
        </w:rPr>
      </w:pPr>
    </w:p>
    <w:p w14:paraId="4DE229DD" w14:textId="77777777" w:rsidR="00595BC4" w:rsidRDefault="00595BC4" w:rsidP="00595BC4">
      <w:pPr>
        <w:jc w:val="both"/>
        <w:rPr>
          <w:b/>
        </w:rPr>
      </w:pPr>
    </w:p>
    <w:p w14:paraId="786CD2C8" w14:textId="77777777" w:rsidR="00595BC4" w:rsidRDefault="00595BC4" w:rsidP="00595BC4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  <w:t xml:space="preserve">                    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9DF82" w14:textId="77777777" w:rsidR="009D1746" w:rsidRDefault="009D1746">
      <w:r>
        <w:separator/>
      </w:r>
    </w:p>
  </w:endnote>
  <w:endnote w:type="continuationSeparator" w:id="0">
    <w:p w14:paraId="12B68ACE" w14:textId="77777777" w:rsidR="009D1746" w:rsidRDefault="009D1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87819" w14:textId="77777777" w:rsidR="009D1746" w:rsidRDefault="009D1746">
      <w:r>
        <w:separator/>
      </w:r>
    </w:p>
  </w:footnote>
  <w:footnote w:type="continuationSeparator" w:id="0">
    <w:p w14:paraId="5D7D92E0" w14:textId="77777777" w:rsidR="009D1746" w:rsidRDefault="009D17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5BC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174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64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E98A0-A305-4A1B-9A70-A288220A4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2386</Words>
  <Characters>1361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2024-03-14T11:26:00Z</dcterms:modified>
</cp:coreProperties>
</file>