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0A4404" w14:textId="77777777" w:rsidR="009F79ED" w:rsidRPr="009F79ED" w:rsidRDefault="009F79ED" w:rsidP="009F79ED">
      <w:pPr>
        <w:ind w:firstLine="720"/>
        <w:rPr>
          <w:sz w:val="28"/>
          <w:szCs w:val="28"/>
        </w:rPr>
      </w:pPr>
      <w:r w:rsidRPr="009F79ED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07E020DA" w14:textId="77777777" w:rsidR="009F79ED" w:rsidRPr="009F79ED" w:rsidRDefault="009F79ED" w:rsidP="009F79ED">
      <w:pPr>
        <w:rPr>
          <w:sz w:val="28"/>
          <w:szCs w:val="28"/>
        </w:rPr>
      </w:pPr>
    </w:p>
    <w:p w14:paraId="3C59050A" w14:textId="77777777" w:rsidR="009F79ED" w:rsidRPr="009F79ED" w:rsidRDefault="009F79ED" w:rsidP="009F79ED">
      <w:pPr>
        <w:jc w:val="center"/>
        <w:rPr>
          <w:sz w:val="28"/>
          <w:szCs w:val="28"/>
        </w:rPr>
      </w:pPr>
      <w:r w:rsidRPr="009F79ED">
        <w:rPr>
          <w:sz w:val="28"/>
          <w:szCs w:val="28"/>
        </w:rPr>
        <w:t>В И Р І Ш И В:</w:t>
      </w:r>
    </w:p>
    <w:p w14:paraId="3E23332A" w14:textId="77777777" w:rsidR="009F79ED" w:rsidRPr="009F79ED" w:rsidRDefault="009F79ED" w:rsidP="009F79ED">
      <w:pPr>
        <w:rPr>
          <w:sz w:val="28"/>
          <w:szCs w:val="28"/>
        </w:rPr>
      </w:pPr>
    </w:p>
    <w:p w14:paraId="676EA6A0" w14:textId="77777777" w:rsidR="009F79ED" w:rsidRPr="009F79ED" w:rsidRDefault="009F79ED" w:rsidP="009F79ED">
      <w:pPr>
        <w:rPr>
          <w:sz w:val="28"/>
          <w:szCs w:val="28"/>
        </w:rPr>
      </w:pPr>
      <w:r w:rsidRPr="009F79ED">
        <w:rPr>
          <w:sz w:val="28"/>
          <w:szCs w:val="28"/>
        </w:rPr>
        <w:t>1.</w:t>
      </w:r>
      <w:r w:rsidRPr="009F79ED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1AFB3632" w14:textId="77777777" w:rsidR="009F79ED" w:rsidRPr="009F79ED" w:rsidRDefault="009F79ED" w:rsidP="009F79ED">
      <w:pPr>
        <w:rPr>
          <w:sz w:val="28"/>
          <w:szCs w:val="28"/>
        </w:rPr>
      </w:pPr>
      <w:r w:rsidRPr="009F79ED">
        <w:rPr>
          <w:sz w:val="28"/>
          <w:szCs w:val="28"/>
        </w:rPr>
        <w:t>-сіль технічна , помол № 3 (навал)  в кількості 10 (десять) тон вартістю 10000,00 грн. 00 коп.(десять тисяч грн.) в т. ч. ПДВ 1666 грн.67 коп.</w:t>
      </w:r>
    </w:p>
    <w:p w14:paraId="325AEF7C" w14:textId="77777777" w:rsidR="009F79ED" w:rsidRPr="009F79ED" w:rsidRDefault="009F79ED" w:rsidP="009F79ED">
      <w:pPr>
        <w:rPr>
          <w:sz w:val="28"/>
          <w:szCs w:val="28"/>
        </w:rPr>
      </w:pPr>
      <w:r w:rsidRPr="009F79ED">
        <w:rPr>
          <w:sz w:val="28"/>
          <w:szCs w:val="28"/>
        </w:rPr>
        <w:t>- пісок будівельний  в кількості 50 м. куб. вартістю 10000,00 грн. (десять  п  тисяч  грн.)  в  т. ч. ПДВ 1666,67 грн.</w:t>
      </w:r>
    </w:p>
    <w:p w14:paraId="65A24149" w14:textId="77777777" w:rsidR="009F79ED" w:rsidRPr="009F79ED" w:rsidRDefault="009F79ED" w:rsidP="009F79ED">
      <w:pPr>
        <w:rPr>
          <w:sz w:val="28"/>
          <w:szCs w:val="28"/>
        </w:rPr>
      </w:pPr>
      <w:r w:rsidRPr="009F79ED">
        <w:rPr>
          <w:sz w:val="28"/>
          <w:szCs w:val="28"/>
        </w:rPr>
        <w:t>2.</w:t>
      </w:r>
      <w:r w:rsidRPr="009F79ED">
        <w:rPr>
          <w:sz w:val="28"/>
          <w:szCs w:val="28"/>
        </w:rPr>
        <w:tab/>
        <w:t>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директора ВКП «Добробут».</w:t>
      </w:r>
    </w:p>
    <w:p w14:paraId="1CAF742C" w14:textId="77777777" w:rsidR="009F79ED" w:rsidRPr="009F79ED" w:rsidRDefault="009F79ED" w:rsidP="009F79ED">
      <w:pPr>
        <w:rPr>
          <w:sz w:val="28"/>
          <w:szCs w:val="28"/>
        </w:rPr>
      </w:pPr>
    </w:p>
    <w:p w14:paraId="12088FFB" w14:textId="77777777" w:rsidR="009F79ED" w:rsidRPr="009F79ED" w:rsidRDefault="009F79ED" w:rsidP="009F79ED">
      <w:pPr>
        <w:rPr>
          <w:sz w:val="28"/>
          <w:szCs w:val="28"/>
        </w:rPr>
      </w:pPr>
    </w:p>
    <w:p w14:paraId="6D885B69" w14:textId="77777777" w:rsidR="009F79ED" w:rsidRPr="009F79ED" w:rsidRDefault="009F79ED" w:rsidP="009F79ED">
      <w:pPr>
        <w:rPr>
          <w:sz w:val="28"/>
          <w:szCs w:val="28"/>
        </w:rPr>
      </w:pPr>
    </w:p>
    <w:p w14:paraId="2327B312" w14:textId="77777777" w:rsidR="009F79ED" w:rsidRPr="009F79ED" w:rsidRDefault="009F79ED" w:rsidP="009F79ED">
      <w:pPr>
        <w:rPr>
          <w:sz w:val="28"/>
          <w:szCs w:val="28"/>
        </w:rPr>
      </w:pPr>
    </w:p>
    <w:p w14:paraId="450D90FB" w14:textId="77777777" w:rsidR="009F79ED" w:rsidRPr="009F79ED" w:rsidRDefault="009F79ED" w:rsidP="009F79ED">
      <w:pPr>
        <w:rPr>
          <w:sz w:val="28"/>
          <w:szCs w:val="28"/>
        </w:rPr>
      </w:pPr>
    </w:p>
    <w:p w14:paraId="347FC60D" w14:textId="77777777" w:rsidR="009F79ED" w:rsidRPr="009F79ED" w:rsidRDefault="009F79ED" w:rsidP="009F79ED">
      <w:pPr>
        <w:rPr>
          <w:sz w:val="28"/>
          <w:szCs w:val="28"/>
        </w:rPr>
      </w:pPr>
      <w:r w:rsidRPr="009F79ED">
        <w:rPr>
          <w:sz w:val="28"/>
          <w:szCs w:val="28"/>
        </w:rPr>
        <w:t>Міський голова                                                                                         В.Л. Квурт</w:t>
      </w:r>
    </w:p>
    <w:p w14:paraId="01C471E0" w14:textId="1EBB97BF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1D896" w14:textId="77777777" w:rsidR="00404F52" w:rsidRDefault="00404F52">
      <w:r>
        <w:separator/>
      </w:r>
    </w:p>
  </w:endnote>
  <w:endnote w:type="continuationSeparator" w:id="0">
    <w:p w14:paraId="4624862B" w14:textId="77777777" w:rsidR="00404F52" w:rsidRDefault="00404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56DAE" w14:textId="77777777" w:rsidR="00404F52" w:rsidRDefault="00404F52">
      <w:r>
        <w:separator/>
      </w:r>
    </w:p>
  </w:footnote>
  <w:footnote w:type="continuationSeparator" w:id="0">
    <w:p w14:paraId="44B179B1" w14:textId="77777777" w:rsidR="00404F52" w:rsidRDefault="00404F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4F5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79ED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5C3FC-7E8A-4E08-80FE-55708CE8F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2024-03-14T11:22:00Z</dcterms:modified>
</cp:coreProperties>
</file>