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виконкому 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4C0C23" w14:textId="77777777" w:rsidR="00DA40EA" w:rsidRPr="00DA40EA" w:rsidRDefault="00DA40EA" w:rsidP="00DA40EA">
      <w:pPr>
        <w:ind w:firstLine="720"/>
        <w:rPr>
          <w:sz w:val="28"/>
          <w:szCs w:val="28"/>
        </w:rPr>
      </w:pPr>
      <w:r w:rsidRPr="00DA40EA">
        <w:rPr>
          <w:sz w:val="28"/>
          <w:szCs w:val="28"/>
        </w:rPr>
        <w:t>Керуючись Законом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0E7A7CB9" w14:textId="77777777" w:rsidR="00DA40EA" w:rsidRPr="00DA40EA" w:rsidRDefault="00DA40EA" w:rsidP="00DA40EA">
      <w:pPr>
        <w:rPr>
          <w:sz w:val="28"/>
          <w:szCs w:val="28"/>
        </w:rPr>
      </w:pPr>
    </w:p>
    <w:p w14:paraId="0C0F8F2A" w14:textId="77777777" w:rsidR="00DA40EA" w:rsidRPr="00DA40EA" w:rsidRDefault="00DA40EA" w:rsidP="00DA40EA">
      <w:pPr>
        <w:jc w:val="center"/>
        <w:rPr>
          <w:sz w:val="28"/>
          <w:szCs w:val="28"/>
        </w:rPr>
      </w:pPr>
      <w:bookmarkStart w:id="1" w:name="_GoBack"/>
      <w:bookmarkEnd w:id="1"/>
      <w:r w:rsidRPr="00DA40EA">
        <w:rPr>
          <w:sz w:val="28"/>
          <w:szCs w:val="28"/>
        </w:rPr>
        <w:t>В И Р І Ш И В:</w:t>
      </w:r>
    </w:p>
    <w:p w14:paraId="4BF3FC73" w14:textId="77777777" w:rsidR="00DA40EA" w:rsidRPr="00DA40EA" w:rsidRDefault="00DA40EA" w:rsidP="00DA40EA">
      <w:pPr>
        <w:rPr>
          <w:sz w:val="28"/>
          <w:szCs w:val="28"/>
        </w:rPr>
      </w:pPr>
    </w:p>
    <w:p w14:paraId="6A289879" w14:textId="77777777" w:rsidR="00DA40EA" w:rsidRPr="00DA40EA" w:rsidRDefault="00DA40EA" w:rsidP="00DA40EA">
      <w:pPr>
        <w:rPr>
          <w:sz w:val="28"/>
          <w:szCs w:val="28"/>
        </w:rPr>
      </w:pPr>
      <w:r w:rsidRPr="00DA40EA">
        <w:rPr>
          <w:sz w:val="28"/>
          <w:szCs w:val="28"/>
        </w:rPr>
        <w:t>1.</w:t>
      </w:r>
      <w:r w:rsidRPr="00DA40EA">
        <w:rPr>
          <w:sz w:val="28"/>
          <w:szCs w:val="28"/>
        </w:rPr>
        <w:tab/>
        <w:t>Виконавчому комітету Винниківської міської ради прийняти  безоплатно на баланс  виконкому Винниківської міської ради  матеріальні цінності, згідно акту приймання-передачі, а саме :</w:t>
      </w:r>
    </w:p>
    <w:p w14:paraId="326E4BD9" w14:textId="77777777" w:rsidR="00DA40EA" w:rsidRPr="00DA40EA" w:rsidRDefault="00DA40EA" w:rsidP="00DA40EA">
      <w:pPr>
        <w:rPr>
          <w:sz w:val="28"/>
          <w:szCs w:val="28"/>
        </w:rPr>
      </w:pPr>
      <w:r w:rsidRPr="00DA40EA">
        <w:rPr>
          <w:sz w:val="28"/>
          <w:szCs w:val="28"/>
        </w:rPr>
        <w:t xml:space="preserve">Шафи металеві  в кількості  4 шт. </w:t>
      </w:r>
    </w:p>
    <w:p w14:paraId="4C60A144" w14:textId="77777777" w:rsidR="00DA40EA" w:rsidRPr="00DA40EA" w:rsidRDefault="00DA40EA" w:rsidP="00DA40EA">
      <w:pPr>
        <w:rPr>
          <w:sz w:val="28"/>
          <w:szCs w:val="28"/>
        </w:rPr>
      </w:pPr>
      <w:r w:rsidRPr="00DA40EA">
        <w:rPr>
          <w:sz w:val="28"/>
          <w:szCs w:val="28"/>
        </w:rPr>
        <w:t>2.</w:t>
      </w:r>
      <w:r w:rsidRPr="00DA40EA">
        <w:rPr>
          <w:sz w:val="28"/>
          <w:szCs w:val="28"/>
        </w:rPr>
        <w:tab/>
        <w:t>Контроль за виконанням даного рішення покласти на директора ВКП «Добробут» та начальника відділу фінансової  та економічної політики, контролю та аудиту виконавчого комітету Винниківської міської ради .</w:t>
      </w:r>
    </w:p>
    <w:p w14:paraId="32179AF3" w14:textId="77777777" w:rsidR="00DA40EA" w:rsidRPr="00DA40EA" w:rsidRDefault="00DA40EA" w:rsidP="00DA40EA">
      <w:pPr>
        <w:rPr>
          <w:sz w:val="28"/>
          <w:szCs w:val="28"/>
        </w:rPr>
      </w:pPr>
    </w:p>
    <w:p w14:paraId="4EA02FAC" w14:textId="77777777" w:rsidR="00DA40EA" w:rsidRPr="00DA40EA" w:rsidRDefault="00DA40EA" w:rsidP="00DA40EA">
      <w:pPr>
        <w:rPr>
          <w:sz w:val="28"/>
          <w:szCs w:val="28"/>
        </w:rPr>
      </w:pPr>
    </w:p>
    <w:p w14:paraId="7251B9B1" w14:textId="77777777" w:rsidR="00DA40EA" w:rsidRPr="00DA40EA" w:rsidRDefault="00DA40EA" w:rsidP="00DA40EA">
      <w:pPr>
        <w:rPr>
          <w:sz w:val="28"/>
          <w:szCs w:val="28"/>
        </w:rPr>
      </w:pPr>
    </w:p>
    <w:p w14:paraId="444D9DD5" w14:textId="77777777" w:rsidR="00DA40EA" w:rsidRPr="00DA40EA" w:rsidRDefault="00DA40EA" w:rsidP="00DA40EA">
      <w:pPr>
        <w:rPr>
          <w:sz w:val="28"/>
          <w:szCs w:val="28"/>
        </w:rPr>
      </w:pPr>
    </w:p>
    <w:p w14:paraId="70ACC8D2" w14:textId="77777777" w:rsidR="00DA40EA" w:rsidRPr="00DA40EA" w:rsidRDefault="00DA40EA" w:rsidP="00DA40EA">
      <w:pPr>
        <w:rPr>
          <w:sz w:val="28"/>
          <w:szCs w:val="28"/>
        </w:rPr>
      </w:pPr>
    </w:p>
    <w:p w14:paraId="2FA11554" w14:textId="77777777" w:rsidR="00DA40EA" w:rsidRPr="00DA40EA" w:rsidRDefault="00DA40EA" w:rsidP="00DA40EA">
      <w:pPr>
        <w:rPr>
          <w:sz w:val="28"/>
          <w:szCs w:val="28"/>
        </w:rPr>
      </w:pPr>
      <w:r w:rsidRPr="00DA40EA">
        <w:rPr>
          <w:sz w:val="28"/>
          <w:szCs w:val="28"/>
        </w:rPr>
        <w:t>Міський голова                                                                                         В.Л.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7F6D81" w14:textId="77777777" w:rsidR="00C37423" w:rsidRDefault="00C37423">
      <w:r>
        <w:separator/>
      </w:r>
    </w:p>
  </w:endnote>
  <w:endnote w:type="continuationSeparator" w:id="0">
    <w:p w14:paraId="43DBD9F1" w14:textId="77777777" w:rsidR="00C37423" w:rsidRDefault="00C37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389482" w14:textId="77777777" w:rsidR="00C37423" w:rsidRDefault="00C37423">
      <w:r>
        <w:separator/>
      </w:r>
    </w:p>
  </w:footnote>
  <w:footnote w:type="continuationSeparator" w:id="0">
    <w:p w14:paraId="3ECEAAD4" w14:textId="77777777" w:rsidR="00C37423" w:rsidRDefault="00C374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7423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40E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FB656-AE61-498F-92F6-F3B40AB56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685</Words>
  <Characters>391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2024-03-14T11:25:00Z</dcterms:modified>
</cp:coreProperties>
</file>