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B56D17" w14:textId="77777777" w:rsidR="005463F0" w:rsidRDefault="005463F0" w:rsidP="005463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526D156" w14:textId="77777777" w:rsidR="005463F0" w:rsidRDefault="005463F0" w:rsidP="005463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6D39C31B" w14:textId="77777777" w:rsidR="005463F0" w:rsidRDefault="005463F0" w:rsidP="005463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>В И Р І Ш И В:</w:t>
      </w:r>
    </w:p>
    <w:p w14:paraId="5BFECE2E" w14:textId="77777777" w:rsidR="005463F0" w:rsidRDefault="005463F0" w:rsidP="005463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59389FCA" w14:textId="77777777" w:rsidR="005463F0" w:rsidRDefault="005463F0" w:rsidP="005463F0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6C56E37E" w14:textId="77777777" w:rsidR="005463F0" w:rsidRDefault="005463F0" w:rsidP="005463F0">
      <w:pPr>
        <w:pStyle w:val="a8"/>
        <w:ind w:left="786"/>
        <w:jc w:val="both"/>
        <w:rPr>
          <w:szCs w:val="24"/>
        </w:rPr>
      </w:pPr>
      <w:r>
        <w:rPr>
          <w:szCs w:val="24"/>
        </w:rPr>
        <w:t>-сіль технічна , помол № 3 (навал)  в кількості 8,04 (вісім тон 40 кг)  вартістю 8844,00 грн. 00 коп.(вісім тисяч  вісімсот сорок чотири грн.) в т.ч. ПДВ 1474 грн.00 коп.</w:t>
      </w:r>
    </w:p>
    <w:p w14:paraId="5C62542E" w14:textId="77777777" w:rsidR="005463F0" w:rsidRDefault="005463F0" w:rsidP="005463F0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начальника відділу фінансів та економіки,  виконавчого комітету Винниківської міської ради та директора ВКП «Добробут».</w:t>
      </w:r>
    </w:p>
    <w:p w14:paraId="434448D8" w14:textId="77777777" w:rsidR="005463F0" w:rsidRDefault="005463F0" w:rsidP="005463F0">
      <w:pPr>
        <w:pStyle w:val="a8"/>
        <w:jc w:val="both"/>
        <w:rPr>
          <w:szCs w:val="24"/>
        </w:rPr>
      </w:pPr>
    </w:p>
    <w:p w14:paraId="2DAB6208" w14:textId="77777777" w:rsidR="005463F0" w:rsidRDefault="005463F0" w:rsidP="005463F0">
      <w:pPr>
        <w:pStyle w:val="a8"/>
        <w:jc w:val="both"/>
        <w:rPr>
          <w:szCs w:val="24"/>
        </w:rPr>
      </w:pPr>
    </w:p>
    <w:p w14:paraId="22DCA566" w14:textId="77777777" w:rsidR="005463F0" w:rsidRDefault="005463F0" w:rsidP="005463F0">
      <w:pPr>
        <w:pStyle w:val="a8"/>
        <w:jc w:val="both"/>
        <w:rPr>
          <w:szCs w:val="24"/>
        </w:rPr>
      </w:pPr>
    </w:p>
    <w:p w14:paraId="05C20164" w14:textId="77777777" w:rsidR="005463F0" w:rsidRDefault="005463F0" w:rsidP="005463F0">
      <w:pPr>
        <w:jc w:val="both"/>
        <w:rPr>
          <w:szCs w:val="24"/>
        </w:rPr>
      </w:pPr>
    </w:p>
    <w:p w14:paraId="7EBC09CE" w14:textId="77777777" w:rsidR="005463F0" w:rsidRDefault="005463F0" w:rsidP="005463F0">
      <w:pPr>
        <w:pStyle w:val="a8"/>
        <w:jc w:val="both"/>
        <w:rPr>
          <w:szCs w:val="24"/>
        </w:rPr>
      </w:pPr>
    </w:p>
    <w:p w14:paraId="0ED111AF" w14:textId="77777777" w:rsidR="005463F0" w:rsidRDefault="005463F0" w:rsidP="005463F0">
      <w:pPr>
        <w:pStyle w:val="a8"/>
        <w:jc w:val="both"/>
        <w:rPr>
          <w:b/>
          <w:szCs w:val="24"/>
        </w:rPr>
      </w:pPr>
      <w:r>
        <w:rPr>
          <w:b/>
          <w:szCs w:val="24"/>
        </w:rPr>
        <w:t>В.о. міського голови                                                                                       Мамут М.Я.</w:t>
      </w:r>
    </w:p>
    <w:p w14:paraId="05A02525" w14:textId="77777777" w:rsidR="005463F0" w:rsidRDefault="005463F0" w:rsidP="005463F0">
      <w:pPr>
        <w:pStyle w:val="a8"/>
        <w:jc w:val="both"/>
        <w:rPr>
          <w:szCs w:val="24"/>
        </w:rPr>
      </w:pPr>
    </w:p>
    <w:p w14:paraId="6BBDA340" w14:textId="77777777" w:rsidR="005463F0" w:rsidRDefault="005463F0" w:rsidP="005463F0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34C20" w14:textId="77777777" w:rsidR="00AB3F4F" w:rsidRDefault="00AB3F4F">
      <w:r>
        <w:separator/>
      </w:r>
    </w:p>
  </w:endnote>
  <w:endnote w:type="continuationSeparator" w:id="0">
    <w:p w14:paraId="5AA37284" w14:textId="77777777" w:rsidR="00AB3F4F" w:rsidRDefault="00AB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F8558" w14:textId="77777777" w:rsidR="00AB3F4F" w:rsidRDefault="00AB3F4F">
      <w:r>
        <w:separator/>
      </w:r>
    </w:p>
  </w:footnote>
  <w:footnote w:type="continuationSeparator" w:id="0">
    <w:p w14:paraId="656C9AA5" w14:textId="77777777" w:rsidR="00AB3F4F" w:rsidRDefault="00AB3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3F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3F4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7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06C33-8945-4DCE-8274-E03AE4D68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2024-03-14T11:56:00Z</dcterms:modified>
</cp:coreProperties>
</file>