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10.02.2017р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одноразової матеріальної                                      допомоги громадянам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07AC8B2" w14:textId="69D8A6BD" w:rsidR="000570A0" w:rsidRPr="000570A0" w:rsidRDefault="000570A0" w:rsidP="000570A0">
      <w:pPr>
        <w:ind w:firstLine="567"/>
        <w:jc w:val="both"/>
        <w:rPr>
          <w:sz w:val="28"/>
          <w:szCs w:val="28"/>
        </w:rPr>
      </w:pPr>
      <w:r w:rsidRPr="000570A0">
        <w:rPr>
          <w:sz w:val="28"/>
          <w:szCs w:val="28"/>
        </w:rPr>
        <w:t>Керуючись Законом України «Про місцеве самоврядування в Україні», рішенням 1-ої сесії Винниківської місь</w:t>
      </w:r>
      <w:r>
        <w:rPr>
          <w:sz w:val="28"/>
          <w:szCs w:val="28"/>
        </w:rPr>
        <w:t>кої ради від 24.12.2015 року №</w:t>
      </w:r>
      <w:r w:rsidRPr="000570A0">
        <w:rPr>
          <w:sz w:val="28"/>
          <w:szCs w:val="28"/>
        </w:rPr>
        <w:t>71 «Про розмежування повноважень між виконавчими органами Винниківської міської ради», відповідно до „Положення про комісію з питань звернень громадян про надання матеріальної допомоги", затвердженого рішенням виконавчого комітет</w:t>
      </w:r>
      <w:r>
        <w:rPr>
          <w:sz w:val="28"/>
          <w:szCs w:val="28"/>
        </w:rPr>
        <w:t>у Винниківської міської ради №</w:t>
      </w:r>
      <w:r w:rsidRPr="000570A0">
        <w:rPr>
          <w:sz w:val="28"/>
          <w:szCs w:val="28"/>
        </w:rPr>
        <w:t xml:space="preserve">306 від 11.12.2015 року, </w:t>
      </w:r>
      <w:r>
        <w:rPr>
          <w:sz w:val="28"/>
          <w:szCs w:val="28"/>
        </w:rPr>
        <w:t>рішення виконавчого комітету №</w:t>
      </w:r>
      <w:r w:rsidRPr="000570A0">
        <w:rPr>
          <w:sz w:val="28"/>
          <w:szCs w:val="28"/>
        </w:rPr>
        <w:t>397 від 25.11.2016 року «П</w:t>
      </w:r>
      <w:r>
        <w:rPr>
          <w:sz w:val="28"/>
          <w:szCs w:val="28"/>
        </w:rPr>
        <w:t>ро внесення змін у Додаток №</w:t>
      </w:r>
      <w:bookmarkStart w:id="1" w:name="_GoBack"/>
      <w:bookmarkEnd w:id="1"/>
      <w:r>
        <w:rPr>
          <w:sz w:val="28"/>
          <w:szCs w:val="28"/>
        </w:rPr>
        <w:t xml:space="preserve"> 5</w:t>
      </w:r>
      <w:r w:rsidRPr="000570A0">
        <w:rPr>
          <w:sz w:val="28"/>
          <w:szCs w:val="28"/>
        </w:rPr>
        <w:t>«Положення про комісію з питань звернень громадян про надання матеріальної допомоги, затвердженого рішенням виконавчого комітет</w:t>
      </w:r>
      <w:r>
        <w:rPr>
          <w:sz w:val="28"/>
          <w:szCs w:val="28"/>
        </w:rPr>
        <w:t>у Винниківської міської ради №</w:t>
      </w:r>
      <w:r w:rsidRPr="000570A0">
        <w:rPr>
          <w:sz w:val="28"/>
          <w:szCs w:val="28"/>
        </w:rPr>
        <w:t>306 від 11.12.2015 року», беручи до уваги пропозиції комісії з питань звернень громадян по наданню матеріальної допомоги при виконавчому комітеті Винникі</w:t>
      </w:r>
      <w:r>
        <w:rPr>
          <w:sz w:val="28"/>
          <w:szCs w:val="28"/>
        </w:rPr>
        <w:t>вської міської ради (протокол №</w:t>
      </w:r>
      <w:r w:rsidRPr="000570A0">
        <w:rPr>
          <w:sz w:val="28"/>
          <w:szCs w:val="28"/>
        </w:rPr>
        <w:t xml:space="preserve"> 2 від 06.01.2017 року), виконавчий комітет Винниківської міської ради -</w:t>
      </w:r>
    </w:p>
    <w:p w14:paraId="61724847" w14:textId="77777777" w:rsidR="000570A0" w:rsidRPr="000570A0" w:rsidRDefault="000570A0" w:rsidP="000570A0">
      <w:pPr>
        <w:rPr>
          <w:sz w:val="28"/>
          <w:szCs w:val="28"/>
        </w:rPr>
      </w:pPr>
    </w:p>
    <w:p w14:paraId="784BC70C" w14:textId="77777777" w:rsidR="000570A0" w:rsidRPr="000570A0" w:rsidRDefault="000570A0" w:rsidP="000570A0">
      <w:pPr>
        <w:jc w:val="center"/>
        <w:rPr>
          <w:sz w:val="28"/>
          <w:szCs w:val="28"/>
        </w:rPr>
      </w:pPr>
      <w:r w:rsidRPr="000570A0">
        <w:rPr>
          <w:sz w:val="28"/>
          <w:szCs w:val="28"/>
        </w:rPr>
        <w:t>ВИРІШИВ:</w:t>
      </w:r>
    </w:p>
    <w:p w14:paraId="0E200FD9" w14:textId="77777777" w:rsidR="000570A0" w:rsidRPr="000570A0" w:rsidRDefault="000570A0" w:rsidP="000570A0">
      <w:pPr>
        <w:rPr>
          <w:sz w:val="28"/>
          <w:szCs w:val="28"/>
        </w:rPr>
      </w:pPr>
    </w:p>
    <w:p w14:paraId="7F0CAE4D" w14:textId="77777777" w:rsidR="000570A0" w:rsidRPr="000570A0" w:rsidRDefault="000570A0" w:rsidP="000570A0">
      <w:pPr>
        <w:jc w:val="both"/>
        <w:rPr>
          <w:sz w:val="28"/>
          <w:szCs w:val="28"/>
        </w:rPr>
      </w:pPr>
      <w:r w:rsidRPr="000570A0">
        <w:rPr>
          <w:sz w:val="28"/>
          <w:szCs w:val="28"/>
        </w:rPr>
        <w:t>1. Надати одноразову грошову допомогу наступним громадянам м.Винники :</w:t>
      </w:r>
    </w:p>
    <w:p w14:paraId="0731ECAE" w14:textId="63AA06D7" w:rsidR="000570A0" w:rsidRPr="000570A0" w:rsidRDefault="000570A0" w:rsidP="000570A0">
      <w:pPr>
        <w:jc w:val="both"/>
        <w:rPr>
          <w:sz w:val="28"/>
          <w:szCs w:val="28"/>
        </w:rPr>
      </w:pPr>
      <w:r w:rsidRPr="000570A0">
        <w:rPr>
          <w:sz w:val="28"/>
          <w:szCs w:val="28"/>
        </w:rPr>
        <w:t>1.1. Гац Анні Іванівні, 1955 р.н., одинокій пенсіонерці, інваліду 2- групи, що зареєстрована та проживає у м. Винники, вул. Кільцева, 11 кв.51, в сумі - 600 грн;</w:t>
      </w:r>
    </w:p>
    <w:p w14:paraId="75201182" w14:textId="77777777" w:rsidR="000570A0" w:rsidRDefault="000570A0" w:rsidP="000570A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 </w:t>
      </w:r>
      <w:r w:rsidRPr="000570A0">
        <w:rPr>
          <w:sz w:val="28"/>
          <w:szCs w:val="28"/>
        </w:rPr>
        <w:t>Хотенко Галині Петрівні, 1942 р.н., одинокій пенсіонерці, на лікування, що зареєстрована та проживає у м. Винники, вул. Симоненка, 13, в сумі - 500 грн;</w:t>
      </w:r>
    </w:p>
    <w:p w14:paraId="00193F16" w14:textId="462F5717" w:rsidR="000570A0" w:rsidRPr="000570A0" w:rsidRDefault="000570A0" w:rsidP="000570A0">
      <w:pPr>
        <w:jc w:val="both"/>
        <w:rPr>
          <w:sz w:val="28"/>
          <w:szCs w:val="28"/>
        </w:rPr>
      </w:pPr>
      <w:r w:rsidRPr="000570A0">
        <w:rPr>
          <w:sz w:val="28"/>
          <w:szCs w:val="28"/>
        </w:rPr>
        <w:t>1.3.Дмитерко Галині Миколаївні, 1965 р.н., одинокій, інваліду 3-ї групи на лікування, що зареєстрована та проживає у м. Винники, вул. Ломоносова, 8, в сумі - 500 грн;</w:t>
      </w:r>
    </w:p>
    <w:p w14:paraId="11240F8B" w14:textId="1506A0A6" w:rsidR="000570A0" w:rsidRPr="000570A0" w:rsidRDefault="000570A0" w:rsidP="000570A0">
      <w:pPr>
        <w:rPr>
          <w:sz w:val="28"/>
          <w:szCs w:val="28"/>
        </w:rPr>
      </w:pPr>
      <w:r w:rsidRPr="000570A0">
        <w:rPr>
          <w:sz w:val="28"/>
          <w:szCs w:val="28"/>
        </w:rPr>
        <w:t>1.4.Звʼязок Романні Євгенівні, 1961 р.н., інваліду 3-ї групи, на операцію та лікування, що зареєстрована та проживає у м. Винники, вул. Ціолковського, 52, в сумі - 2700 грн;</w:t>
      </w:r>
    </w:p>
    <w:p w14:paraId="2F7502D7" w14:textId="77777777" w:rsidR="000570A0" w:rsidRPr="000570A0" w:rsidRDefault="000570A0" w:rsidP="000570A0">
      <w:pPr>
        <w:jc w:val="both"/>
        <w:rPr>
          <w:sz w:val="28"/>
          <w:szCs w:val="28"/>
        </w:rPr>
      </w:pPr>
    </w:p>
    <w:p w14:paraId="09108FC2" w14:textId="545DF5A7" w:rsidR="000570A0" w:rsidRPr="000570A0" w:rsidRDefault="000570A0" w:rsidP="000570A0">
      <w:pPr>
        <w:jc w:val="both"/>
        <w:rPr>
          <w:sz w:val="28"/>
          <w:szCs w:val="28"/>
        </w:rPr>
      </w:pPr>
      <w:r>
        <w:rPr>
          <w:sz w:val="28"/>
          <w:szCs w:val="28"/>
        </w:rPr>
        <w:t>1.5.</w:t>
      </w:r>
      <w:r w:rsidRPr="000570A0">
        <w:rPr>
          <w:sz w:val="28"/>
          <w:szCs w:val="28"/>
        </w:rPr>
        <w:t>Всякій Наталії Романівні, 1968 р.н., одинокій, на лікування, що зареєстрована та проживає у м. Винники, вул. Івасюка,30 кв.5, в сумі - 500 грн;</w:t>
      </w:r>
    </w:p>
    <w:p w14:paraId="7EE987C1" w14:textId="29BF97B4" w:rsidR="000570A0" w:rsidRPr="000570A0" w:rsidRDefault="000570A0" w:rsidP="000570A0">
      <w:pPr>
        <w:jc w:val="both"/>
        <w:rPr>
          <w:sz w:val="28"/>
          <w:szCs w:val="28"/>
        </w:rPr>
      </w:pPr>
      <w:r>
        <w:rPr>
          <w:sz w:val="28"/>
          <w:szCs w:val="28"/>
        </w:rPr>
        <w:t>1.6.</w:t>
      </w:r>
      <w:r w:rsidRPr="000570A0">
        <w:rPr>
          <w:sz w:val="28"/>
          <w:szCs w:val="28"/>
        </w:rPr>
        <w:t>Крошняк Катерині Тимофіївні, 1942 р.н., інваліду 2-ї групи, на лікування, що зареєстрована та проживає у м. Винники, вул. Козацька, 28, в сумі - 400 грн;</w:t>
      </w:r>
    </w:p>
    <w:p w14:paraId="08569ECE" w14:textId="362B9C3F" w:rsidR="000570A0" w:rsidRPr="000570A0" w:rsidRDefault="000570A0" w:rsidP="000570A0">
      <w:pPr>
        <w:jc w:val="both"/>
        <w:rPr>
          <w:sz w:val="28"/>
          <w:szCs w:val="28"/>
        </w:rPr>
      </w:pPr>
      <w:r>
        <w:rPr>
          <w:sz w:val="28"/>
          <w:szCs w:val="28"/>
        </w:rPr>
        <w:t>1.7.</w:t>
      </w:r>
      <w:r w:rsidRPr="000570A0">
        <w:rPr>
          <w:sz w:val="28"/>
          <w:szCs w:val="28"/>
        </w:rPr>
        <w:t>Савінській Ользі Степанівні, 1940 р.н., учаснику війни, на лікування, що зареєстрована та проживає у м. Винники, вул. Кільцева,6 кв.40, у сумі - 500 грн;</w:t>
      </w:r>
    </w:p>
    <w:p w14:paraId="01C471E0" w14:textId="67A09933" w:rsidR="00213958" w:rsidRDefault="000570A0" w:rsidP="000570A0">
      <w:pPr>
        <w:jc w:val="both"/>
        <w:rPr>
          <w:sz w:val="28"/>
          <w:szCs w:val="28"/>
        </w:rPr>
      </w:pPr>
      <w:r w:rsidRPr="000570A0">
        <w:rPr>
          <w:sz w:val="28"/>
          <w:szCs w:val="28"/>
        </w:rPr>
        <w:t>1.8.Бурбан Оксані Романівні, 1975 р.н., багатодітній матері, що зареєстрована</w:t>
      </w:r>
      <w:r>
        <w:rPr>
          <w:sz w:val="28"/>
          <w:szCs w:val="28"/>
        </w:rPr>
        <w:t xml:space="preserve"> та проживає у м.Винники, вул. Довбуша,6, в сумі-600грн;</w:t>
      </w:r>
    </w:p>
    <w:p w14:paraId="6E171247" w14:textId="1E98F2EF" w:rsidR="000570A0" w:rsidRDefault="000570A0" w:rsidP="000570A0">
      <w:pPr>
        <w:jc w:val="both"/>
        <w:rPr>
          <w:sz w:val="28"/>
          <w:szCs w:val="28"/>
        </w:rPr>
      </w:pPr>
      <w:r>
        <w:rPr>
          <w:sz w:val="28"/>
          <w:szCs w:val="28"/>
        </w:rPr>
        <w:t>1.9.</w:t>
      </w:r>
      <w:r w:rsidRPr="000570A0">
        <w:rPr>
          <w:sz w:val="28"/>
          <w:szCs w:val="28"/>
        </w:rPr>
        <w:t>Кітурі Богдану Теодоровичу, 1957 р.н., інваліду 1-ї групи (на операцію), що зареєстрований та проживає у м. Винники, вул. І.Франка, 3 у сумі - 4000 грн;</w:t>
      </w:r>
    </w:p>
    <w:p w14:paraId="1D575EEF" w14:textId="77777777" w:rsidR="000570A0" w:rsidRDefault="000570A0" w:rsidP="000570A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1.10. </w:t>
      </w:r>
      <w:r w:rsidRPr="000570A0">
        <w:rPr>
          <w:sz w:val="28"/>
          <w:szCs w:val="28"/>
        </w:rPr>
        <w:t>Кузик Анні Василівні, 1944 р.н., малозабезпеченій пенсіонерці на лікування, що заресстрована та проживає у м. Винники, вул. Берегова, 38 в сумі - 500 грн;</w:t>
      </w:r>
    </w:p>
    <w:p w14:paraId="62C7D87F" w14:textId="6809B8A5" w:rsidR="000570A0" w:rsidRPr="000570A0" w:rsidRDefault="000570A0" w:rsidP="000570A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1.11. </w:t>
      </w:r>
      <w:r w:rsidRPr="000570A0">
        <w:rPr>
          <w:sz w:val="28"/>
          <w:szCs w:val="28"/>
        </w:rPr>
        <w:t>Микитіву Оресту Володимировичу, 1966 р.н., інваліду 1-ї групи, що зареєстрований та проживає у м. Винники, вул. Соборності, 12, в сумі - 500 грн;</w:t>
      </w:r>
    </w:p>
    <w:p w14:paraId="415BAFA5" w14:textId="77777777" w:rsidR="000570A0" w:rsidRDefault="000570A0" w:rsidP="000570A0">
      <w:pPr>
        <w:jc w:val="both"/>
        <w:rPr>
          <w:sz w:val="28"/>
          <w:szCs w:val="28"/>
        </w:rPr>
      </w:pPr>
      <w:r w:rsidRPr="000570A0">
        <w:rPr>
          <w:rFonts w:ascii="Tahoma" w:hAnsi="Tahoma" w:cs="Tahoma"/>
          <w:sz w:val="28"/>
          <w:szCs w:val="28"/>
        </w:rPr>
        <w:t>﻿﻿﻿</w:t>
      </w:r>
      <w:r w:rsidRPr="000570A0">
        <w:rPr>
          <w:sz w:val="28"/>
          <w:szCs w:val="28"/>
        </w:rPr>
        <w:t>Дмитерко Миколі Івановичу, 1936 р.н., пенсіонеру, дитині війни, на лікування, що зареєстрований та проживає у м. Винники, вул. Ломоносова, 8, в сумі - 500 грн;</w:t>
      </w:r>
    </w:p>
    <w:p w14:paraId="559D1A1C" w14:textId="77777777" w:rsidR="000570A0" w:rsidRDefault="000570A0" w:rsidP="000570A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1.12. </w:t>
      </w:r>
      <w:r w:rsidRPr="000570A0">
        <w:rPr>
          <w:sz w:val="28"/>
          <w:szCs w:val="28"/>
        </w:rPr>
        <w:t>Чумаку Роману Миколайовичу, 1979 р.н., учаснику бойових дій, що зареєстрований та проживає у м. Винники, вул. Кільцева, 1 кв.3, в сумі - 1000 грн;</w:t>
      </w:r>
    </w:p>
    <w:p w14:paraId="5034B85E" w14:textId="77777777" w:rsidR="000570A0" w:rsidRDefault="000570A0" w:rsidP="000570A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1.13. </w:t>
      </w:r>
      <w:r w:rsidRPr="000570A0">
        <w:rPr>
          <w:sz w:val="28"/>
          <w:szCs w:val="28"/>
        </w:rPr>
        <w:t>Лукащук Любові Михайлівні, 1955 р.н., пенсіонерці, на лікування (операцію)</w:t>
      </w:r>
    </w:p>
    <w:p w14:paraId="349D3BB9" w14:textId="77777777" w:rsidR="000570A0" w:rsidRDefault="000570A0" w:rsidP="000570A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1.14. </w:t>
      </w:r>
      <w:r w:rsidRPr="000570A0">
        <w:rPr>
          <w:sz w:val="28"/>
          <w:szCs w:val="28"/>
        </w:rPr>
        <w:t>Лукащук Наталії Петрівни, що зареєстрована та проживає у м. Винники, вул.Кільцева, 8 кв. 14, в сумі - 5000 грн;</w:t>
      </w:r>
    </w:p>
    <w:p w14:paraId="06927C44" w14:textId="77777777" w:rsidR="000570A0" w:rsidRDefault="000570A0" w:rsidP="000570A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1.15. </w:t>
      </w:r>
      <w:r w:rsidRPr="000570A0">
        <w:rPr>
          <w:sz w:val="28"/>
          <w:szCs w:val="28"/>
        </w:rPr>
        <w:t xml:space="preserve"> Ганюку Івану Івановичу, 1968 р.н., інваліду 1-ї групи, на лікування, що зареєстрований та проживає у м. Винники, вул. Кільцева, 2а кв. 20, в сумі - 500 грн;</w:t>
      </w:r>
    </w:p>
    <w:p w14:paraId="066403E0" w14:textId="77777777" w:rsidR="000570A0" w:rsidRDefault="000570A0" w:rsidP="000570A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1.16. </w:t>
      </w:r>
      <w:r w:rsidRPr="000570A0">
        <w:rPr>
          <w:sz w:val="28"/>
          <w:szCs w:val="28"/>
        </w:rPr>
        <w:t>Богач Ользі Ярославівні, 1948 р.н., одинокій пенсіонерці, на лікування, що зареєстрована та проживає у м. Винники, вул. Стефаника, ба, в сумі - 700 грн;</w:t>
      </w:r>
    </w:p>
    <w:p w14:paraId="579E902C" w14:textId="77777777" w:rsidR="000570A0" w:rsidRDefault="000570A0" w:rsidP="000570A0">
      <w:pPr>
        <w:jc w:val="both"/>
        <w:rPr>
          <w:sz w:val="28"/>
          <w:szCs w:val="28"/>
        </w:rPr>
      </w:pPr>
      <w:r>
        <w:rPr>
          <w:sz w:val="28"/>
          <w:szCs w:val="28"/>
        </w:rPr>
        <w:t>1.17.</w:t>
      </w:r>
      <w:r w:rsidRPr="000570A0">
        <w:rPr>
          <w:sz w:val="28"/>
          <w:szCs w:val="28"/>
        </w:rPr>
        <w:t>Тарасенко Любові Василівні, 1939 р.н., одинокій пенсіонерці, учаснику бойових дій, (вʼязню концтаборів), що зареєстрована та проживає у м. Винники, вул. Львівська, 5, в сумі - 500 грн;</w:t>
      </w:r>
    </w:p>
    <w:p w14:paraId="5E54DE7C" w14:textId="554DBFDA" w:rsidR="000570A0" w:rsidRPr="000570A0" w:rsidRDefault="000570A0" w:rsidP="000570A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1.18. </w:t>
      </w:r>
      <w:r w:rsidRPr="000570A0">
        <w:rPr>
          <w:sz w:val="28"/>
          <w:szCs w:val="28"/>
        </w:rPr>
        <w:t>Маринеско Надії Василівні, 1941 р.н., одинокій пенсіонерці, учаснику бойових дій ( вʼязню концтаборів), що зареєстрована та проживає у м. Винники, вул. Кільцева, 2 кв. 71, в сумі - 500 грн.</w:t>
      </w:r>
    </w:p>
    <w:p w14:paraId="78E81C87" w14:textId="77777777" w:rsidR="000570A0" w:rsidRPr="000570A0" w:rsidRDefault="000570A0" w:rsidP="000570A0">
      <w:pPr>
        <w:jc w:val="both"/>
        <w:rPr>
          <w:sz w:val="28"/>
          <w:szCs w:val="28"/>
        </w:rPr>
      </w:pPr>
    </w:p>
    <w:p w14:paraId="7B9B4CF1" w14:textId="77777777" w:rsidR="000570A0" w:rsidRPr="000570A0" w:rsidRDefault="000570A0" w:rsidP="000570A0">
      <w:pPr>
        <w:jc w:val="both"/>
        <w:rPr>
          <w:sz w:val="28"/>
          <w:szCs w:val="28"/>
        </w:rPr>
      </w:pPr>
      <w:r w:rsidRPr="000570A0">
        <w:rPr>
          <w:sz w:val="28"/>
          <w:szCs w:val="28"/>
        </w:rPr>
        <w:t>2. Контроль за виконанням даного рішення покласти на відділ фінансів та економіки.</w:t>
      </w:r>
    </w:p>
    <w:p w14:paraId="0FE3BAF5" w14:textId="77777777" w:rsidR="000570A0" w:rsidRPr="000570A0" w:rsidRDefault="000570A0" w:rsidP="000570A0">
      <w:pPr>
        <w:jc w:val="both"/>
        <w:rPr>
          <w:sz w:val="28"/>
          <w:szCs w:val="28"/>
        </w:rPr>
      </w:pPr>
    </w:p>
    <w:p w14:paraId="57DD1181" w14:textId="51E4F22B" w:rsidR="000570A0" w:rsidRPr="000570A0" w:rsidRDefault="000570A0" w:rsidP="000570A0">
      <w:pPr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0570A0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о міського голова                                                                           </w:t>
      </w:r>
      <w:r w:rsidRPr="000570A0">
        <w:rPr>
          <w:sz w:val="28"/>
          <w:szCs w:val="28"/>
        </w:rPr>
        <w:t>М.Я.Мамут</w:t>
      </w:r>
    </w:p>
    <w:p w14:paraId="1722213B" w14:textId="77777777" w:rsidR="000570A0" w:rsidRDefault="000570A0" w:rsidP="000570A0">
      <w:pPr>
        <w:jc w:val="both"/>
        <w:rPr>
          <w:sz w:val="28"/>
          <w:szCs w:val="28"/>
        </w:rPr>
      </w:pPr>
    </w:p>
    <w:p w14:paraId="3B9F4180" w14:textId="77777777" w:rsidR="000570A0" w:rsidRPr="006F2805" w:rsidRDefault="000570A0" w:rsidP="000570A0">
      <w:pPr>
        <w:jc w:val="both"/>
        <w:rPr>
          <w:sz w:val="28"/>
          <w:szCs w:val="28"/>
        </w:rPr>
      </w:pPr>
    </w:p>
    <w:sectPr w:rsidR="000570A0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A62A78" w14:textId="77777777" w:rsidR="00F54500" w:rsidRDefault="00F54500">
      <w:r>
        <w:separator/>
      </w:r>
    </w:p>
  </w:endnote>
  <w:endnote w:type="continuationSeparator" w:id="0">
    <w:p w14:paraId="62548973" w14:textId="77777777" w:rsidR="00F54500" w:rsidRDefault="00F545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7C2ADE" w14:textId="77777777" w:rsidR="00F54500" w:rsidRDefault="00F54500">
      <w:r>
        <w:separator/>
      </w:r>
    </w:p>
  </w:footnote>
  <w:footnote w:type="continuationSeparator" w:id="0">
    <w:p w14:paraId="614C7EAB" w14:textId="77777777" w:rsidR="00F54500" w:rsidRDefault="00F545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570A0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54500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72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1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52F3CD-ADCB-43EE-95D5-E1D2C1ED22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80</TotalTime>
  <Pages>1</Pages>
  <Words>2879</Words>
  <Characters>1642</Characters>
  <Application>Microsoft Office Word</Application>
  <DocSecurity>0</DocSecurity>
  <Lines>13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2024-03-14T12:06:00Z</dcterms:modified>
</cp:coreProperties>
</file>