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земельної ділянки на проектування та будівництво   централізованого водопостачання вул.Ломоносова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126388E" w14:textId="77777777" w:rsidR="007857F9" w:rsidRDefault="007857F9" w:rsidP="007857F9">
      <w:pPr>
        <w:ind w:firstLine="708"/>
        <w:jc w:val="both"/>
      </w:pPr>
      <w: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виконком Винниківської міської ради -</w:t>
      </w:r>
    </w:p>
    <w:p w14:paraId="725481F7" w14:textId="77777777" w:rsidR="007857F9" w:rsidRDefault="007857F9" w:rsidP="007857F9">
      <w:pPr>
        <w:ind w:firstLine="708"/>
        <w:jc w:val="center"/>
        <w:rPr>
          <w:b/>
        </w:rPr>
      </w:pPr>
    </w:p>
    <w:p w14:paraId="2F0ACD87" w14:textId="77777777" w:rsidR="007857F9" w:rsidRDefault="007857F9" w:rsidP="007857F9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4C7B83FE" w14:textId="77777777" w:rsidR="007857F9" w:rsidRDefault="007857F9" w:rsidP="007857F9">
      <w:pPr>
        <w:jc w:val="both"/>
        <w:rPr>
          <w:b/>
        </w:rPr>
      </w:pPr>
    </w:p>
    <w:p w14:paraId="398379D8" w14:textId="77777777" w:rsidR="007857F9" w:rsidRDefault="007857F9" w:rsidP="007857F9">
      <w:pPr>
        <w:jc w:val="both"/>
      </w:pPr>
      <w:r>
        <w:t>1.</w:t>
      </w:r>
      <w:r>
        <w:rPr>
          <w:b/>
        </w:rPr>
        <w:tab/>
      </w:r>
      <w:r>
        <w:t>Надати</w:t>
      </w:r>
      <w:r>
        <w:rPr>
          <w:b/>
        </w:rPr>
        <w:t xml:space="preserve"> </w:t>
      </w:r>
      <w:r>
        <w:t>виконавчому</w:t>
      </w:r>
      <w:r>
        <w:rPr>
          <w:b/>
        </w:rPr>
        <w:t xml:space="preserve"> </w:t>
      </w:r>
      <w:r>
        <w:t>комітету</w:t>
      </w:r>
      <w:r>
        <w:rPr>
          <w:b/>
        </w:rPr>
        <w:t xml:space="preserve"> </w:t>
      </w:r>
      <w:r>
        <w:t>Винниківської міської ради   містобудівні умови та обмеження забудови земельної ділянки на проектування та будівництво централізованого водопостачання вул.Ломоносова у м.Винники.</w:t>
      </w:r>
    </w:p>
    <w:p w14:paraId="03E633C1" w14:textId="77777777" w:rsidR="007857F9" w:rsidRDefault="007857F9" w:rsidP="007857F9">
      <w:pPr>
        <w:jc w:val="both"/>
      </w:pPr>
      <w:r>
        <w:t>2.</w:t>
      </w:r>
      <w:r>
        <w:rPr>
          <w:b/>
        </w:rPr>
        <w:tab/>
      </w:r>
      <w:r>
        <w:t>Доручити відділу містобудування виконати містобудівні умови та обмеження забудови земельної ділянки на проектування та будівництво централізованого водопостачання вул.Ломоносова у м.Винники.</w:t>
      </w:r>
    </w:p>
    <w:p w14:paraId="315C3640" w14:textId="77777777" w:rsidR="007857F9" w:rsidRDefault="007857F9" w:rsidP="007857F9">
      <w:pPr>
        <w:jc w:val="both"/>
      </w:pPr>
      <w:r>
        <w:t>3.</w:t>
      </w:r>
      <w:r>
        <w:tab/>
        <w:t>Зобов’язати виконавчий комітет Винниківської міської ради:</w:t>
      </w:r>
    </w:p>
    <w:p w14:paraId="399A0580" w14:textId="77777777" w:rsidR="007857F9" w:rsidRDefault="007857F9" w:rsidP="007857F9">
      <w:pPr>
        <w:jc w:val="both"/>
      </w:pPr>
      <w:r>
        <w:t>3.1.</w:t>
      </w:r>
      <w:r>
        <w:rPr>
          <w:b/>
        </w:rPr>
        <w:tab/>
      </w:r>
      <w:r>
        <w:t xml:space="preserve">Отримати у встановленому порядку технічні умови. </w:t>
      </w:r>
    </w:p>
    <w:p w14:paraId="64D1C794" w14:textId="77777777" w:rsidR="007857F9" w:rsidRDefault="007857F9" w:rsidP="007857F9">
      <w:pPr>
        <w:jc w:val="both"/>
      </w:pPr>
      <w:r>
        <w:t>3.2.</w:t>
      </w:r>
      <w: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5EE26EED" w14:textId="77777777" w:rsidR="007857F9" w:rsidRDefault="007857F9" w:rsidP="007857F9">
      <w:pPr>
        <w:jc w:val="both"/>
      </w:pPr>
      <w:r>
        <w:t>3.3.</w:t>
      </w:r>
      <w:r>
        <w:rPr>
          <w:b/>
        </w:rPr>
        <w:tab/>
      </w:r>
      <w:r>
        <w:t>Зареєструвати в</w:t>
      </w:r>
      <w:r>
        <w:rPr>
          <w:b/>
        </w:rPr>
        <w:t xml:space="preserve"> </w:t>
      </w:r>
      <w:r>
        <w:t>Департаменті</w:t>
      </w:r>
      <w:r>
        <w:rPr>
          <w:b/>
        </w:rPr>
        <w:t xml:space="preserve"> </w:t>
      </w:r>
      <w: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2FC66519" w14:textId="77777777" w:rsidR="007857F9" w:rsidRDefault="007857F9" w:rsidP="007857F9">
      <w:pPr>
        <w:jc w:val="both"/>
      </w:pPr>
      <w:r>
        <w:t>3.4.</w:t>
      </w:r>
      <w:r>
        <w:rPr>
          <w:b/>
        </w:rPr>
        <w:tab/>
      </w:r>
      <w:r>
        <w:t xml:space="preserve">Повідомити про початок виконання будівельних робіт Департамент ДАБІ у Львівській області. </w:t>
      </w:r>
    </w:p>
    <w:p w14:paraId="6921323E" w14:textId="77777777" w:rsidR="007857F9" w:rsidRDefault="007857F9" w:rsidP="007857F9">
      <w:pPr>
        <w:jc w:val="both"/>
      </w:pPr>
      <w:r>
        <w:t>3.5.</w:t>
      </w:r>
      <w: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39915D46" w14:textId="77777777" w:rsidR="007857F9" w:rsidRDefault="007857F9" w:rsidP="007857F9">
      <w:pPr>
        <w:jc w:val="both"/>
        <w:rPr>
          <w:b/>
        </w:rPr>
      </w:pPr>
      <w:r>
        <w:lastRenderedPageBreak/>
        <w:t>4.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8B41DB9" w14:textId="77777777" w:rsidR="007857F9" w:rsidRDefault="007857F9" w:rsidP="007857F9">
      <w:pPr>
        <w:jc w:val="both"/>
        <w:rPr>
          <w:b/>
        </w:rPr>
      </w:pPr>
    </w:p>
    <w:p w14:paraId="50E50D22" w14:textId="77777777" w:rsidR="007857F9" w:rsidRDefault="007857F9" w:rsidP="007857F9">
      <w:pPr>
        <w:jc w:val="both"/>
        <w:rPr>
          <w:b/>
        </w:rPr>
      </w:pPr>
    </w:p>
    <w:p w14:paraId="7E35C3C3" w14:textId="77777777" w:rsidR="007857F9" w:rsidRDefault="007857F9" w:rsidP="007857F9">
      <w:pPr>
        <w:jc w:val="both"/>
        <w:rPr>
          <w:b/>
        </w:rPr>
      </w:pPr>
      <w:r>
        <w:rPr>
          <w:b/>
        </w:rPr>
        <w:t>В.о. міського  голови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М.Я.Мамут</w:t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D686E6" w14:textId="77777777" w:rsidR="00F559C1" w:rsidRDefault="00F559C1">
      <w:r>
        <w:separator/>
      </w:r>
    </w:p>
  </w:endnote>
  <w:endnote w:type="continuationSeparator" w:id="0">
    <w:p w14:paraId="4728A8F4" w14:textId="77777777" w:rsidR="00F559C1" w:rsidRDefault="00F55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2E4362" w14:textId="77777777" w:rsidR="00F559C1" w:rsidRDefault="00F559C1">
      <w:r>
        <w:separator/>
      </w:r>
    </w:p>
  </w:footnote>
  <w:footnote w:type="continuationSeparator" w:id="0">
    <w:p w14:paraId="57A519B0" w14:textId="77777777" w:rsidR="00F559C1" w:rsidRDefault="00F559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857F9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559C1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524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9167E4-9C8A-4BDF-AB7F-CB97F03BD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1466</Words>
  <Characters>837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2024-03-14T13:26:00Z</dcterms:modified>
</cp:coreProperties>
</file>