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 м. Винники, вул. Левицького, №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3974FA" w14:textId="77777777" w:rsidR="00FB0F29" w:rsidRDefault="00FB0F29" w:rsidP="00FB0F29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Розглянувши заяву № 04-20-9-34 КО від 18.01.2017 року голови ОСББ Оксьоменко О.Ю., щодо списання з балансу багатоквартирного будинку за адресою м. Винники, вул. Левицького, № 3, керуючись Законом України «Про місцеве самоврядування в Україні», 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65 від 07.02.2017 р.),  виконавчий комітет Винниківської міської ради - </w:t>
      </w:r>
    </w:p>
    <w:p w14:paraId="104970EB" w14:textId="77777777" w:rsidR="00FB0F29" w:rsidRDefault="00FB0F29" w:rsidP="00FB0F29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6C7D8F88" w14:textId="77777777" w:rsidR="00FB0F29" w:rsidRDefault="00FB0F29" w:rsidP="00FB0F29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 xml:space="preserve">Комісії по списанню з балансу багатоквартирних будинків  розпочати процедуру  списання з балансу багатоквартирного будинку за адресою м. Винники, вул. Левицького,  № 3.  </w:t>
      </w:r>
    </w:p>
    <w:p w14:paraId="27F83C09" w14:textId="77777777" w:rsidR="00FB0F29" w:rsidRDefault="00FB0F29" w:rsidP="00FB0F29">
      <w:pPr>
        <w:ind w:left="360"/>
        <w:jc w:val="both"/>
        <w:rPr>
          <w:szCs w:val="24"/>
        </w:rPr>
      </w:pPr>
    </w:p>
    <w:p w14:paraId="7923E0D6" w14:textId="77777777" w:rsidR="00FB0F29" w:rsidRDefault="00FB0F29" w:rsidP="00FB0F29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Директору ВКП «Добробут» повідомити мешканців про початок процедури списання з балансу даного будинку.</w:t>
      </w:r>
    </w:p>
    <w:p w14:paraId="70755B17" w14:textId="77777777" w:rsidR="00FB0F29" w:rsidRDefault="00FB0F29" w:rsidP="00FB0F29">
      <w:pPr>
        <w:jc w:val="both"/>
        <w:rPr>
          <w:szCs w:val="24"/>
        </w:rPr>
      </w:pPr>
    </w:p>
    <w:p w14:paraId="61346A2E" w14:textId="77777777" w:rsidR="00FB0F29" w:rsidRDefault="00FB0F29" w:rsidP="00FB0F29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 м. Винники, вул. Левицького, № 3.</w:t>
      </w:r>
    </w:p>
    <w:p w14:paraId="32DA450C" w14:textId="77777777" w:rsidR="00FB0F29" w:rsidRDefault="00FB0F29" w:rsidP="00FB0F29">
      <w:pPr>
        <w:jc w:val="both"/>
        <w:rPr>
          <w:szCs w:val="24"/>
        </w:rPr>
      </w:pPr>
    </w:p>
    <w:p w14:paraId="7A97AB22" w14:textId="77777777" w:rsidR="00FB0F29" w:rsidRDefault="00FB0F29" w:rsidP="00FB0F29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Обласному  КП ЛОР БТІ та ЕО і ВКП «Добробут» внести відповідні  зміни в інвентаризаційні справи  відповідно до даного рішення.</w:t>
      </w:r>
    </w:p>
    <w:p w14:paraId="278D2606" w14:textId="77777777" w:rsidR="00FB0F29" w:rsidRDefault="00FB0F29" w:rsidP="00FB0F29">
      <w:pPr>
        <w:ind w:left="360"/>
        <w:jc w:val="both"/>
        <w:rPr>
          <w:szCs w:val="24"/>
        </w:rPr>
      </w:pPr>
    </w:p>
    <w:p w14:paraId="6CF87298" w14:textId="77777777" w:rsidR="00FB0F29" w:rsidRDefault="00FB0F29" w:rsidP="00FB0F29">
      <w:pPr>
        <w:ind w:left="720" w:hanging="360"/>
        <w:jc w:val="both"/>
        <w:rPr>
          <w:szCs w:val="24"/>
        </w:rPr>
      </w:pPr>
      <w:r>
        <w:rPr>
          <w:b/>
          <w:szCs w:val="24"/>
        </w:rPr>
        <w:t>5</w:t>
      </w:r>
      <w:r>
        <w:rPr>
          <w:szCs w:val="24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125116D3" w14:textId="77777777" w:rsidR="00FB0F29" w:rsidRDefault="00FB0F29" w:rsidP="00FB0F29">
      <w:pPr>
        <w:jc w:val="both"/>
        <w:rPr>
          <w:szCs w:val="24"/>
        </w:rPr>
      </w:pPr>
    </w:p>
    <w:p w14:paraId="4BE55BD1" w14:textId="77777777" w:rsidR="00FB0F29" w:rsidRDefault="00FB0F29" w:rsidP="00FB0F29">
      <w:pPr>
        <w:widowControl w:val="0"/>
        <w:autoSpaceDE w:val="0"/>
        <w:autoSpaceDN w:val="0"/>
        <w:adjustRightInd w:val="0"/>
        <w:rPr>
          <w:szCs w:val="24"/>
          <w:lang w:val="ru-RU"/>
        </w:rPr>
      </w:pPr>
    </w:p>
    <w:p w14:paraId="39003F7C" w14:textId="77777777" w:rsidR="00FB0F29" w:rsidRDefault="00FB0F29" w:rsidP="00FB0F29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</w:rPr>
        <w:t xml:space="preserve">         В.о міського голови                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8A392" w14:textId="77777777" w:rsidR="001C6E86" w:rsidRDefault="001C6E86">
      <w:r>
        <w:separator/>
      </w:r>
    </w:p>
  </w:endnote>
  <w:endnote w:type="continuationSeparator" w:id="0">
    <w:p w14:paraId="4614664D" w14:textId="77777777" w:rsidR="001C6E86" w:rsidRDefault="001C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5E982" w14:textId="77777777" w:rsidR="001C6E86" w:rsidRDefault="001C6E86">
      <w:r>
        <w:separator/>
      </w:r>
    </w:p>
  </w:footnote>
  <w:footnote w:type="continuationSeparator" w:id="0">
    <w:p w14:paraId="39EF0889" w14:textId="77777777" w:rsidR="001C6E86" w:rsidRDefault="001C6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6E8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0F2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C7820-E26F-49B3-B9D9-C26D4118E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1261</Words>
  <Characters>719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2024-03-14T13:38:00Z</dcterms:modified>
</cp:coreProperties>
</file>