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багатоповерховому   житловому будинку (5-та секція)  здійсненому на земельній ділянці   по вул. 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F014C6" w14:textId="77777777" w:rsidR="00D031B9" w:rsidRPr="00D031B9" w:rsidRDefault="00D031B9" w:rsidP="00D031B9">
      <w:pPr>
        <w:ind w:firstLine="720"/>
        <w:rPr>
          <w:sz w:val="28"/>
          <w:szCs w:val="28"/>
        </w:rPr>
      </w:pPr>
      <w:r w:rsidRPr="00D031B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директора  ТзОВ «МегаТек»,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28.12.2016р. №ЛВ 143163631219,  довідку ОКП ЛОР «БТІ та ЕО» №ю29 від 22.01.2017р., виконком Винниківської міської ради -</w:t>
      </w:r>
    </w:p>
    <w:p w14:paraId="2859B697" w14:textId="77777777" w:rsidR="00D031B9" w:rsidRPr="00D031B9" w:rsidRDefault="00D031B9" w:rsidP="00D031B9">
      <w:pPr>
        <w:rPr>
          <w:sz w:val="28"/>
          <w:szCs w:val="28"/>
        </w:rPr>
      </w:pPr>
    </w:p>
    <w:p w14:paraId="14BE7D59" w14:textId="77777777" w:rsidR="00D031B9" w:rsidRPr="00D031B9" w:rsidRDefault="00D031B9" w:rsidP="00D031B9">
      <w:pPr>
        <w:jc w:val="center"/>
        <w:rPr>
          <w:sz w:val="28"/>
          <w:szCs w:val="28"/>
        </w:rPr>
      </w:pPr>
      <w:r w:rsidRPr="00D031B9">
        <w:rPr>
          <w:sz w:val="28"/>
          <w:szCs w:val="28"/>
        </w:rPr>
        <w:t>В И Р І Ш И В :</w:t>
      </w:r>
    </w:p>
    <w:p w14:paraId="6ADB858A" w14:textId="77777777" w:rsidR="00D031B9" w:rsidRPr="00D031B9" w:rsidRDefault="00D031B9" w:rsidP="00D031B9">
      <w:pPr>
        <w:rPr>
          <w:sz w:val="28"/>
          <w:szCs w:val="28"/>
        </w:rPr>
      </w:pPr>
    </w:p>
    <w:p w14:paraId="029EE08B" w14:textId="77777777" w:rsidR="00D031B9" w:rsidRPr="00D031B9" w:rsidRDefault="00D031B9" w:rsidP="00D031B9">
      <w:pPr>
        <w:rPr>
          <w:sz w:val="28"/>
          <w:szCs w:val="28"/>
        </w:rPr>
      </w:pPr>
      <w:r w:rsidRPr="00D031B9">
        <w:rPr>
          <w:sz w:val="28"/>
          <w:szCs w:val="28"/>
        </w:rPr>
        <w:t>1.</w:t>
      </w:r>
      <w:r w:rsidRPr="00D031B9">
        <w:rPr>
          <w:sz w:val="28"/>
          <w:szCs w:val="28"/>
        </w:rPr>
        <w:tab/>
        <w:t>Новозбудованому багатоповерховому житловому будинку (5-та секція), здійсненому на земельній ділянці по вул.Винна Гора (к/н 4610160300:06:001:0004) у м.Винники, присвоїти поштову адресу, а саме: вул.Винна Гора,5-Г  у  м.Винники.</w:t>
      </w:r>
    </w:p>
    <w:p w14:paraId="2418ED12" w14:textId="77777777" w:rsidR="00D031B9" w:rsidRPr="00D031B9" w:rsidRDefault="00D031B9" w:rsidP="00D031B9">
      <w:pPr>
        <w:rPr>
          <w:sz w:val="28"/>
          <w:szCs w:val="28"/>
        </w:rPr>
      </w:pPr>
      <w:r w:rsidRPr="00D031B9">
        <w:rPr>
          <w:sz w:val="28"/>
          <w:szCs w:val="28"/>
        </w:rPr>
        <w:t>2.</w:t>
      </w:r>
      <w:r w:rsidRPr="00D031B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4B8456" w14:textId="77777777" w:rsidR="00D031B9" w:rsidRPr="00D031B9" w:rsidRDefault="00D031B9" w:rsidP="00D031B9">
      <w:pPr>
        <w:rPr>
          <w:sz w:val="28"/>
          <w:szCs w:val="28"/>
        </w:rPr>
      </w:pPr>
    </w:p>
    <w:p w14:paraId="41D7118C" w14:textId="26B1866A" w:rsidR="00D031B9" w:rsidRPr="00D031B9" w:rsidRDefault="00D031B9" w:rsidP="00D031B9">
      <w:pPr>
        <w:rPr>
          <w:sz w:val="28"/>
          <w:szCs w:val="28"/>
        </w:rPr>
      </w:pPr>
    </w:p>
    <w:p w14:paraId="01C471E0" w14:textId="1FE016C1" w:rsidR="00213958" w:rsidRPr="006F2805" w:rsidRDefault="00D031B9" w:rsidP="00471A72">
      <w:pPr>
        <w:rPr>
          <w:sz w:val="28"/>
          <w:szCs w:val="28"/>
        </w:rPr>
      </w:pPr>
      <w:r w:rsidRPr="00D031B9">
        <w:rPr>
          <w:sz w:val="28"/>
          <w:szCs w:val="28"/>
        </w:rPr>
        <w:t>В.о. міського голови</w:t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</w:r>
      <w:r w:rsidRPr="00D031B9">
        <w:rPr>
          <w:sz w:val="28"/>
          <w:szCs w:val="28"/>
        </w:rPr>
        <w:tab/>
        <w:t>М.Я.Мамут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B21C3" w14:textId="77777777" w:rsidR="00512708" w:rsidRDefault="00512708">
      <w:r>
        <w:separator/>
      </w:r>
    </w:p>
  </w:endnote>
  <w:endnote w:type="continuationSeparator" w:id="0">
    <w:p w14:paraId="5D8738EB" w14:textId="77777777" w:rsidR="00512708" w:rsidRDefault="0051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DB6F5" w14:textId="77777777" w:rsidR="00512708" w:rsidRDefault="00512708">
      <w:r>
        <w:separator/>
      </w:r>
    </w:p>
  </w:footnote>
  <w:footnote w:type="continuationSeparator" w:id="0">
    <w:p w14:paraId="0C56E8BB" w14:textId="77777777" w:rsidR="00512708" w:rsidRDefault="00512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708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1B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19FF0-A52B-4517-BC2E-B0565C8F9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2024-03-14T12:02:00Z</dcterms:modified>
</cp:coreProperties>
</file>