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колективного договору   між адміністрацією та трудовим колективом   виконавчого комітету Винниківської міської   ради на 2017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D087CD" w14:textId="77777777" w:rsidR="00B457F7" w:rsidRPr="00B457F7" w:rsidRDefault="00B457F7" w:rsidP="00B457F7">
      <w:pPr>
        <w:ind w:firstLine="720"/>
        <w:rPr>
          <w:sz w:val="28"/>
          <w:szCs w:val="28"/>
        </w:rPr>
      </w:pPr>
      <w:r w:rsidRPr="00B457F7">
        <w:rPr>
          <w:sz w:val="28"/>
          <w:szCs w:val="28"/>
        </w:rPr>
        <w:t xml:space="preserve">З метою забезпечення належного захисту соціально-трудових прав працівників виконавчого комітету Винниківської міської ради, керуючись Кодексом законів про працю України, Законом України «Про колективні договори та угоди», Законом України «Про місцеве самоврядування в Україні», виконавчий комітет Винниківської міської ради </w:t>
      </w:r>
    </w:p>
    <w:p w14:paraId="3DF6ACE6" w14:textId="77777777" w:rsidR="00B457F7" w:rsidRPr="00B457F7" w:rsidRDefault="00B457F7" w:rsidP="00B457F7">
      <w:pPr>
        <w:rPr>
          <w:sz w:val="28"/>
          <w:szCs w:val="28"/>
        </w:rPr>
      </w:pPr>
    </w:p>
    <w:p w14:paraId="3B53BCD6" w14:textId="77777777" w:rsidR="00B457F7" w:rsidRPr="00B457F7" w:rsidRDefault="00B457F7" w:rsidP="00B457F7">
      <w:pPr>
        <w:jc w:val="center"/>
        <w:rPr>
          <w:sz w:val="28"/>
          <w:szCs w:val="28"/>
        </w:rPr>
      </w:pPr>
      <w:r w:rsidRPr="00B457F7">
        <w:rPr>
          <w:sz w:val="28"/>
          <w:szCs w:val="28"/>
        </w:rPr>
        <w:t>вирішив:</w:t>
      </w:r>
    </w:p>
    <w:p w14:paraId="168029F2" w14:textId="77777777" w:rsidR="00B457F7" w:rsidRPr="00B457F7" w:rsidRDefault="00B457F7" w:rsidP="00B457F7">
      <w:pPr>
        <w:rPr>
          <w:sz w:val="28"/>
          <w:szCs w:val="28"/>
        </w:rPr>
      </w:pPr>
    </w:p>
    <w:p w14:paraId="4DD5F856" w14:textId="77777777" w:rsidR="00B457F7" w:rsidRPr="00B457F7" w:rsidRDefault="00B457F7" w:rsidP="00B457F7">
      <w:pPr>
        <w:rPr>
          <w:sz w:val="28"/>
          <w:szCs w:val="28"/>
        </w:rPr>
      </w:pPr>
      <w:r w:rsidRPr="00B457F7">
        <w:rPr>
          <w:sz w:val="28"/>
          <w:szCs w:val="28"/>
        </w:rPr>
        <w:t>1. Затвердити колективний договір між адміністрацією та трудовим колективом виконавчого комітету Винниківської міської ради на 2017 р згідно додатку 1.</w:t>
      </w:r>
    </w:p>
    <w:p w14:paraId="24A4E9C3" w14:textId="77777777" w:rsidR="00B457F7" w:rsidRPr="00B457F7" w:rsidRDefault="00B457F7" w:rsidP="00B457F7">
      <w:pPr>
        <w:rPr>
          <w:sz w:val="28"/>
          <w:szCs w:val="28"/>
        </w:rPr>
      </w:pPr>
      <w:r w:rsidRPr="00B457F7">
        <w:rPr>
          <w:sz w:val="28"/>
          <w:szCs w:val="28"/>
        </w:rPr>
        <w:t xml:space="preserve">2. Контроль за виконанням рішення покласти на керуючого справами виконавчого комітету. </w:t>
      </w:r>
    </w:p>
    <w:p w14:paraId="65A8B49B" w14:textId="77777777" w:rsidR="00B457F7" w:rsidRPr="00B457F7" w:rsidRDefault="00B457F7" w:rsidP="00B457F7">
      <w:pPr>
        <w:rPr>
          <w:sz w:val="28"/>
          <w:szCs w:val="28"/>
        </w:rPr>
      </w:pPr>
    </w:p>
    <w:p w14:paraId="14258530" w14:textId="77777777" w:rsidR="00B457F7" w:rsidRPr="00B457F7" w:rsidRDefault="00B457F7" w:rsidP="00B457F7">
      <w:pPr>
        <w:rPr>
          <w:sz w:val="28"/>
          <w:szCs w:val="28"/>
        </w:rPr>
      </w:pPr>
    </w:p>
    <w:p w14:paraId="7E7344F8" w14:textId="77777777" w:rsidR="00B457F7" w:rsidRPr="00B457F7" w:rsidRDefault="00B457F7" w:rsidP="00B457F7">
      <w:pPr>
        <w:rPr>
          <w:sz w:val="28"/>
          <w:szCs w:val="28"/>
        </w:rPr>
      </w:pPr>
    </w:p>
    <w:p w14:paraId="2729E9B0" w14:textId="77777777" w:rsidR="00B457F7" w:rsidRPr="00B457F7" w:rsidRDefault="00B457F7" w:rsidP="00B457F7">
      <w:pPr>
        <w:rPr>
          <w:sz w:val="28"/>
          <w:szCs w:val="28"/>
        </w:rPr>
      </w:pPr>
    </w:p>
    <w:p w14:paraId="0DF6C7B4" w14:textId="77777777" w:rsidR="00B457F7" w:rsidRPr="00B457F7" w:rsidRDefault="00B457F7" w:rsidP="00B457F7">
      <w:pPr>
        <w:rPr>
          <w:sz w:val="28"/>
          <w:szCs w:val="28"/>
        </w:rPr>
      </w:pPr>
    </w:p>
    <w:p w14:paraId="4F57F1CC" w14:textId="358BE415" w:rsidR="00B457F7" w:rsidRPr="00B457F7" w:rsidRDefault="00B457F7" w:rsidP="00B457F7">
      <w:pPr>
        <w:rPr>
          <w:sz w:val="28"/>
          <w:szCs w:val="28"/>
        </w:rPr>
      </w:pPr>
      <w:r w:rsidRPr="00B457F7">
        <w:rPr>
          <w:sz w:val="28"/>
          <w:szCs w:val="28"/>
        </w:rPr>
        <w:t xml:space="preserve">   Міський голова                     </w:t>
      </w:r>
      <w:r>
        <w:rPr>
          <w:sz w:val="28"/>
          <w:szCs w:val="28"/>
        </w:rPr>
        <w:t xml:space="preserve">                 </w:t>
      </w:r>
      <w:bookmarkStart w:id="1" w:name="_GoBack"/>
      <w:bookmarkEnd w:id="1"/>
      <w:r w:rsidRPr="00B457F7">
        <w:rPr>
          <w:sz w:val="28"/>
          <w:szCs w:val="28"/>
        </w:rPr>
        <w:t xml:space="preserve">                                             В.Л. Квурт</w:t>
      </w:r>
    </w:p>
    <w:p w14:paraId="7BE3FBCB" w14:textId="77777777" w:rsidR="00B457F7" w:rsidRPr="00B457F7" w:rsidRDefault="00B457F7" w:rsidP="00B457F7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03C9C3" w14:textId="77777777" w:rsidR="0073697A" w:rsidRDefault="0073697A">
      <w:r>
        <w:separator/>
      </w:r>
    </w:p>
  </w:endnote>
  <w:endnote w:type="continuationSeparator" w:id="0">
    <w:p w14:paraId="41BEEAD2" w14:textId="77777777" w:rsidR="0073697A" w:rsidRDefault="00736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EB26EF" w14:textId="77777777" w:rsidR="0073697A" w:rsidRDefault="0073697A">
      <w:r>
        <w:separator/>
      </w:r>
    </w:p>
  </w:footnote>
  <w:footnote w:type="continuationSeparator" w:id="0">
    <w:p w14:paraId="5AE7219E" w14:textId="77777777" w:rsidR="0073697A" w:rsidRDefault="007369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3697A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7F7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02479F-6641-4ACB-A3A4-BA71BDBCF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707</Words>
  <Characters>404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2024-03-14T12:47:00Z</dcterms:modified>
</cp:coreProperties>
</file>