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03.03.2017р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одноразової матеріальної                                      допомоги громадянам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802154B" w14:textId="77777777" w:rsidR="00A9391C" w:rsidRPr="00A9391C" w:rsidRDefault="00A9391C" w:rsidP="00A9391C">
      <w:pPr>
        <w:rPr>
          <w:sz w:val="28"/>
          <w:szCs w:val="28"/>
        </w:rPr>
      </w:pPr>
      <w:r w:rsidRPr="00A9391C">
        <w:rPr>
          <w:sz w:val="28"/>
          <w:szCs w:val="28"/>
        </w:rPr>
        <w:t xml:space="preserve">       Керуючись Законом України «Про місцеве самоврядування в Україні», рішенням  1-ої   сесії Винниківської міської ради  від 24.12.2015 року № 71 «Про розмежування повноважень між виконавчими органами Винниківської міської ради», відповідно до „Положення про комісію з питань звернень громадян про надання  матеріальної допомоги”, затвердженого рішенням виконавчого комітету Винниківської міської ради № 306 від 11.12.2015 року, рішення виконавчого комітету № 397 від 25.11.2016 року «Про внесення змін у Додаток № 5 «Положення про комісію з питань звернень громадян про надання матеріальної допомоги, затвердженого рішенням виконавчого комітету Винниківської міської ради № 306 від 11.12.2015 року», беручи до уваги пропозиції комісії з питань звернень громадян по наданню матеріальної допомоги при виконавчому комітеті Винниківської міської ради (протокол № 3 від 20.02.2017 року), виконавчий комітет Винниківської  міської  ради –  </w:t>
      </w:r>
    </w:p>
    <w:p w14:paraId="72F7AF77" w14:textId="77777777" w:rsidR="00A9391C" w:rsidRPr="00A9391C" w:rsidRDefault="00A9391C" w:rsidP="00A9391C">
      <w:pPr>
        <w:rPr>
          <w:sz w:val="28"/>
          <w:szCs w:val="28"/>
        </w:rPr>
      </w:pPr>
    </w:p>
    <w:p w14:paraId="2313648A" w14:textId="09375EA5" w:rsidR="00A9391C" w:rsidRPr="00A9391C" w:rsidRDefault="00A9391C" w:rsidP="00A9391C">
      <w:pPr>
        <w:jc w:val="center"/>
        <w:rPr>
          <w:sz w:val="28"/>
          <w:szCs w:val="28"/>
        </w:rPr>
      </w:pPr>
      <w:r w:rsidRPr="00A9391C">
        <w:rPr>
          <w:sz w:val="28"/>
          <w:szCs w:val="28"/>
        </w:rPr>
        <w:t>В И Р І Ш И В :</w:t>
      </w:r>
    </w:p>
    <w:p w14:paraId="3A04C2CC" w14:textId="5255FBFD" w:rsidR="00A9391C" w:rsidRPr="00A9391C" w:rsidRDefault="00A9391C" w:rsidP="00A9391C">
      <w:pPr>
        <w:rPr>
          <w:sz w:val="28"/>
          <w:szCs w:val="28"/>
        </w:rPr>
      </w:pPr>
      <w:r w:rsidRPr="00A9391C">
        <w:rPr>
          <w:sz w:val="28"/>
          <w:szCs w:val="28"/>
        </w:rPr>
        <w:t>1.</w:t>
      </w:r>
      <w:r w:rsidRPr="00A9391C">
        <w:rPr>
          <w:sz w:val="28"/>
          <w:szCs w:val="28"/>
        </w:rPr>
        <w:tab/>
        <w:t xml:space="preserve">Надати одноразову грошову допомогу </w:t>
      </w:r>
      <w:r>
        <w:rPr>
          <w:sz w:val="28"/>
          <w:szCs w:val="28"/>
        </w:rPr>
        <w:t>наступним громадянам м.Винники:</w:t>
      </w:r>
      <w:bookmarkStart w:id="1" w:name="_GoBack"/>
      <w:bookmarkEnd w:id="1"/>
    </w:p>
    <w:p w14:paraId="63B1DC95" w14:textId="77777777" w:rsidR="00A9391C" w:rsidRPr="00A9391C" w:rsidRDefault="00A9391C" w:rsidP="00A9391C">
      <w:pPr>
        <w:rPr>
          <w:sz w:val="28"/>
          <w:szCs w:val="28"/>
        </w:rPr>
      </w:pPr>
    </w:p>
    <w:p w14:paraId="39681D1E" w14:textId="77777777" w:rsidR="00A9391C" w:rsidRPr="00A9391C" w:rsidRDefault="00A9391C" w:rsidP="00A9391C">
      <w:pPr>
        <w:rPr>
          <w:sz w:val="28"/>
          <w:szCs w:val="28"/>
        </w:rPr>
      </w:pPr>
      <w:r w:rsidRPr="00A9391C">
        <w:rPr>
          <w:sz w:val="28"/>
          <w:szCs w:val="28"/>
        </w:rPr>
        <w:t>1.1.</w:t>
      </w:r>
      <w:r w:rsidRPr="00A9391C">
        <w:rPr>
          <w:sz w:val="28"/>
          <w:szCs w:val="28"/>
        </w:rPr>
        <w:tab/>
        <w:t>Гапоненко Михайлу Васильовичу, 1995 р.н., інваліду 3-ї групи, що зареєстрована та проживає у м. Винники, вул. Кільцева, 9 кв.7, в сумі  – 1200 грн;</w:t>
      </w:r>
    </w:p>
    <w:p w14:paraId="6A31CB55" w14:textId="77777777" w:rsidR="00A9391C" w:rsidRPr="00A9391C" w:rsidRDefault="00A9391C" w:rsidP="00A9391C">
      <w:pPr>
        <w:rPr>
          <w:sz w:val="28"/>
          <w:szCs w:val="28"/>
        </w:rPr>
      </w:pPr>
      <w:r w:rsidRPr="00A9391C">
        <w:rPr>
          <w:sz w:val="28"/>
          <w:szCs w:val="28"/>
        </w:rPr>
        <w:t>1.2.</w:t>
      </w:r>
      <w:r w:rsidRPr="00A9391C">
        <w:rPr>
          <w:sz w:val="28"/>
          <w:szCs w:val="28"/>
        </w:rPr>
        <w:tab/>
        <w:t xml:space="preserve"> Бодак Катерині Стахівні, 1942 р.н., пенсіонерці, на лікування, що зареєстрована та проживає у м. Винники, вул. Довбуша, 18, в сумі  - 500 грн;</w:t>
      </w:r>
    </w:p>
    <w:p w14:paraId="13526801" w14:textId="77777777" w:rsidR="00A9391C" w:rsidRPr="00A9391C" w:rsidRDefault="00A9391C" w:rsidP="00A9391C">
      <w:pPr>
        <w:rPr>
          <w:sz w:val="28"/>
          <w:szCs w:val="28"/>
        </w:rPr>
      </w:pPr>
      <w:r w:rsidRPr="00A9391C">
        <w:rPr>
          <w:sz w:val="28"/>
          <w:szCs w:val="28"/>
        </w:rPr>
        <w:t>1.3.</w:t>
      </w:r>
      <w:r w:rsidRPr="00A9391C">
        <w:rPr>
          <w:sz w:val="28"/>
          <w:szCs w:val="28"/>
        </w:rPr>
        <w:tab/>
        <w:t>Кравчак Марії Федорівні, 1960 р.н., інваліду 3-ї групи на лікування, що зареєстрована та проживає у м. Винники, вул. Наливайка, 3, в сумі – 500 грн;</w:t>
      </w:r>
    </w:p>
    <w:p w14:paraId="5B6CA5F5" w14:textId="77777777" w:rsidR="00A9391C" w:rsidRPr="00A9391C" w:rsidRDefault="00A9391C" w:rsidP="00A9391C">
      <w:pPr>
        <w:rPr>
          <w:sz w:val="28"/>
          <w:szCs w:val="28"/>
        </w:rPr>
      </w:pPr>
      <w:r w:rsidRPr="00A9391C">
        <w:rPr>
          <w:sz w:val="28"/>
          <w:szCs w:val="28"/>
        </w:rPr>
        <w:t>1.4.</w:t>
      </w:r>
      <w:r w:rsidRPr="00A9391C">
        <w:rPr>
          <w:sz w:val="28"/>
          <w:szCs w:val="28"/>
        </w:rPr>
        <w:tab/>
        <w:t xml:space="preserve"> Мартюк Вероніці Михайлівні, 1934 р.н., одинокій пенсіонерці, що зареєстрована та проживає у м. Винники, вул. Винниченка, 24 кв.2,  в сумі – 500 грн;</w:t>
      </w:r>
    </w:p>
    <w:p w14:paraId="72279FA9" w14:textId="77777777" w:rsidR="00A9391C" w:rsidRPr="00A9391C" w:rsidRDefault="00A9391C" w:rsidP="00A9391C">
      <w:pPr>
        <w:rPr>
          <w:sz w:val="28"/>
          <w:szCs w:val="28"/>
        </w:rPr>
      </w:pPr>
      <w:r w:rsidRPr="00A9391C">
        <w:rPr>
          <w:sz w:val="28"/>
          <w:szCs w:val="28"/>
        </w:rPr>
        <w:lastRenderedPageBreak/>
        <w:t>1.5.</w:t>
      </w:r>
      <w:r w:rsidRPr="00A9391C">
        <w:rPr>
          <w:sz w:val="28"/>
          <w:szCs w:val="28"/>
        </w:rPr>
        <w:tab/>
        <w:t>Грисьо Лесі Миколаївні, 1958 р.н., одинокій пенсіонерці, що зареєстрована та проживає у м. Винники, вул. Грушевського, 3а, в сумі – 500 грн;</w:t>
      </w:r>
    </w:p>
    <w:p w14:paraId="752519AA" w14:textId="77777777" w:rsidR="00A9391C" w:rsidRPr="00A9391C" w:rsidRDefault="00A9391C" w:rsidP="00A9391C">
      <w:pPr>
        <w:rPr>
          <w:sz w:val="28"/>
          <w:szCs w:val="28"/>
        </w:rPr>
      </w:pPr>
      <w:r w:rsidRPr="00A9391C">
        <w:rPr>
          <w:sz w:val="28"/>
          <w:szCs w:val="28"/>
        </w:rPr>
        <w:t>1.6.</w:t>
      </w:r>
      <w:r w:rsidRPr="00A9391C">
        <w:rPr>
          <w:sz w:val="28"/>
          <w:szCs w:val="28"/>
        </w:rPr>
        <w:tab/>
        <w:t>Уткіні Ніні Сергіївні, 1937 р.н., одинокій пенсіонерці, ветерану праці, що зареєстрована  та проживає у м. Винники, вул. Космонавтів, 10 кв.6, в сумі – 500 грн;</w:t>
      </w:r>
    </w:p>
    <w:p w14:paraId="2B5697F4" w14:textId="77777777" w:rsidR="00A9391C" w:rsidRPr="00A9391C" w:rsidRDefault="00A9391C" w:rsidP="00A9391C">
      <w:pPr>
        <w:rPr>
          <w:sz w:val="28"/>
          <w:szCs w:val="28"/>
        </w:rPr>
      </w:pPr>
      <w:r w:rsidRPr="00A9391C">
        <w:rPr>
          <w:sz w:val="28"/>
          <w:szCs w:val="28"/>
        </w:rPr>
        <w:t>1.7.</w:t>
      </w:r>
      <w:r w:rsidRPr="00A9391C">
        <w:rPr>
          <w:sz w:val="28"/>
          <w:szCs w:val="28"/>
        </w:rPr>
        <w:tab/>
        <w:t>Дяк Анні Михайлівні, 1940 р.н., одинокій пенсіонерці, що зареєстрована та проживає у м. Винники, вул. Галицька, 83 кв.2, у сумі – 500 грн;</w:t>
      </w:r>
    </w:p>
    <w:p w14:paraId="34103599" w14:textId="77777777" w:rsidR="00A9391C" w:rsidRPr="00A9391C" w:rsidRDefault="00A9391C" w:rsidP="00A9391C">
      <w:pPr>
        <w:rPr>
          <w:sz w:val="28"/>
          <w:szCs w:val="28"/>
        </w:rPr>
      </w:pPr>
      <w:r w:rsidRPr="00A9391C">
        <w:rPr>
          <w:sz w:val="28"/>
          <w:szCs w:val="28"/>
        </w:rPr>
        <w:t>1.8.</w:t>
      </w:r>
      <w:r w:rsidRPr="00A9391C">
        <w:rPr>
          <w:sz w:val="28"/>
          <w:szCs w:val="28"/>
        </w:rPr>
        <w:tab/>
        <w:t>Банаху Оресту Володимировичу, 1946 р.н., інваліду 2-ї групи, на придбання ліків, що зареєстрований та проживає у м. Винники, вул. Львівська, 9,  в сумі – 500 грн;</w:t>
      </w:r>
    </w:p>
    <w:p w14:paraId="6CE4ECC5" w14:textId="77777777" w:rsidR="00A9391C" w:rsidRPr="00A9391C" w:rsidRDefault="00A9391C" w:rsidP="00A9391C">
      <w:pPr>
        <w:rPr>
          <w:sz w:val="28"/>
          <w:szCs w:val="28"/>
        </w:rPr>
      </w:pPr>
      <w:r w:rsidRPr="00A9391C">
        <w:rPr>
          <w:sz w:val="28"/>
          <w:szCs w:val="28"/>
        </w:rPr>
        <w:t>1.9.</w:t>
      </w:r>
      <w:r w:rsidRPr="00A9391C">
        <w:rPr>
          <w:sz w:val="28"/>
          <w:szCs w:val="28"/>
        </w:rPr>
        <w:tab/>
        <w:t>Шишук Ніні Євгенівні, 1934 р.н., одинокій пенсіонерці, що зареєстрована та проживає у м. Винники, вул. Л.Українки, 10 кв.3 у сумі – 500 грн;</w:t>
      </w:r>
    </w:p>
    <w:p w14:paraId="255C38A1" w14:textId="77777777" w:rsidR="00A9391C" w:rsidRPr="00A9391C" w:rsidRDefault="00A9391C" w:rsidP="00A9391C">
      <w:pPr>
        <w:rPr>
          <w:sz w:val="28"/>
          <w:szCs w:val="28"/>
        </w:rPr>
      </w:pPr>
      <w:r w:rsidRPr="00A9391C">
        <w:rPr>
          <w:sz w:val="28"/>
          <w:szCs w:val="28"/>
        </w:rPr>
        <w:t>1.10.</w:t>
      </w:r>
      <w:r w:rsidRPr="00A9391C">
        <w:rPr>
          <w:sz w:val="28"/>
          <w:szCs w:val="28"/>
        </w:rPr>
        <w:tab/>
        <w:t xml:space="preserve"> Василишин Поліні Василівні, 1945 р.н., малозабезпеченій одинокій пенсіонерці, що зареєстрована та проживає у м. Винники, вул. Кільцева, 2 кв.11,  в сумі – 500 грн;</w:t>
      </w:r>
    </w:p>
    <w:p w14:paraId="5DF54417" w14:textId="77777777" w:rsidR="00A9391C" w:rsidRPr="00A9391C" w:rsidRDefault="00A9391C" w:rsidP="00A9391C">
      <w:pPr>
        <w:rPr>
          <w:sz w:val="28"/>
          <w:szCs w:val="28"/>
        </w:rPr>
      </w:pPr>
      <w:r w:rsidRPr="00A9391C">
        <w:rPr>
          <w:sz w:val="28"/>
          <w:szCs w:val="28"/>
        </w:rPr>
        <w:t>1.11.</w:t>
      </w:r>
      <w:r w:rsidRPr="00A9391C">
        <w:rPr>
          <w:sz w:val="28"/>
          <w:szCs w:val="28"/>
        </w:rPr>
        <w:tab/>
        <w:t>Гордій Любові Ярославівні, 1949 р.н., одинокій пенсіонерці, що зареєстрована та проживає у м. Винники, вул. Берегова, 62, в сумі – 500 грн;</w:t>
      </w:r>
    </w:p>
    <w:p w14:paraId="25420AC3" w14:textId="77777777" w:rsidR="00A9391C" w:rsidRPr="00A9391C" w:rsidRDefault="00A9391C" w:rsidP="00A9391C">
      <w:pPr>
        <w:rPr>
          <w:sz w:val="28"/>
          <w:szCs w:val="28"/>
        </w:rPr>
      </w:pPr>
      <w:r w:rsidRPr="00A9391C">
        <w:rPr>
          <w:sz w:val="28"/>
          <w:szCs w:val="28"/>
        </w:rPr>
        <w:t>1.12.</w:t>
      </w:r>
      <w:r w:rsidRPr="00A9391C">
        <w:rPr>
          <w:sz w:val="28"/>
          <w:szCs w:val="28"/>
        </w:rPr>
        <w:tab/>
        <w:t>Дейнеці Світлані Михайлівні, 1928 р.н., допомогу по догляду за мамою Кухтій Стефанією Омелянівною, 1928 р.н.,  що зареєстрована та проживає у м. Винники, вул. Галицька, 99 кв.2, в сумі – 500 грн;</w:t>
      </w:r>
    </w:p>
    <w:p w14:paraId="71A39D99" w14:textId="77777777" w:rsidR="00A9391C" w:rsidRPr="00A9391C" w:rsidRDefault="00A9391C" w:rsidP="00A9391C">
      <w:pPr>
        <w:rPr>
          <w:sz w:val="28"/>
          <w:szCs w:val="28"/>
        </w:rPr>
      </w:pPr>
      <w:r w:rsidRPr="00A9391C">
        <w:rPr>
          <w:sz w:val="28"/>
          <w:szCs w:val="28"/>
        </w:rPr>
        <w:t>1.13.</w:t>
      </w:r>
      <w:r w:rsidRPr="00A9391C">
        <w:rPr>
          <w:sz w:val="28"/>
          <w:szCs w:val="28"/>
        </w:rPr>
        <w:tab/>
        <w:t>Манорику Зеновію Романовичу, 1948 р.н., на лікування ( онкологічне захворювання), що зареєстрований та проживає у м. Винники, вул. І.Франка, 125,  в сумі  - 2000 грн;</w:t>
      </w:r>
    </w:p>
    <w:p w14:paraId="2CE1F0B7" w14:textId="77777777" w:rsidR="00A9391C" w:rsidRPr="00A9391C" w:rsidRDefault="00A9391C" w:rsidP="00A9391C">
      <w:pPr>
        <w:rPr>
          <w:sz w:val="28"/>
          <w:szCs w:val="28"/>
        </w:rPr>
      </w:pPr>
      <w:r w:rsidRPr="00A9391C">
        <w:rPr>
          <w:sz w:val="28"/>
          <w:szCs w:val="28"/>
        </w:rPr>
        <w:t>1.14.</w:t>
      </w:r>
      <w:r w:rsidRPr="00A9391C">
        <w:rPr>
          <w:sz w:val="28"/>
          <w:szCs w:val="28"/>
        </w:rPr>
        <w:tab/>
        <w:t>Манорику Оресту-Йосипу Романовичу, 1947 р.н., інваліду 1-ї групи, на лікування,  що зареєстрований та проживає у м. Винники, вул. І.Франка, 125,  в сумі – 1000 грн;</w:t>
      </w:r>
    </w:p>
    <w:p w14:paraId="72DC7950" w14:textId="77777777" w:rsidR="00A9391C" w:rsidRPr="00A9391C" w:rsidRDefault="00A9391C" w:rsidP="00A9391C">
      <w:pPr>
        <w:rPr>
          <w:sz w:val="28"/>
          <w:szCs w:val="28"/>
        </w:rPr>
      </w:pPr>
      <w:r w:rsidRPr="00A9391C">
        <w:rPr>
          <w:sz w:val="28"/>
          <w:szCs w:val="28"/>
        </w:rPr>
        <w:t>1.15.</w:t>
      </w:r>
      <w:r w:rsidRPr="00A9391C">
        <w:rPr>
          <w:sz w:val="28"/>
          <w:szCs w:val="28"/>
        </w:rPr>
        <w:tab/>
        <w:t>Шмигеру Андрію Євгеновичу, 1978 р.н., інваліду 1-ї групи, на лікування, що зареєстрований та проживає у м. Винники, вул. Гагаріна,12, в сумі - 3000 грн;</w:t>
      </w:r>
    </w:p>
    <w:p w14:paraId="0F26F44B" w14:textId="77777777" w:rsidR="00A9391C" w:rsidRPr="00A9391C" w:rsidRDefault="00A9391C" w:rsidP="00A9391C">
      <w:pPr>
        <w:rPr>
          <w:sz w:val="28"/>
          <w:szCs w:val="28"/>
        </w:rPr>
      </w:pPr>
      <w:r w:rsidRPr="00A9391C">
        <w:rPr>
          <w:sz w:val="28"/>
          <w:szCs w:val="28"/>
        </w:rPr>
        <w:t>1.16.</w:t>
      </w:r>
      <w:r w:rsidRPr="00A9391C">
        <w:rPr>
          <w:sz w:val="28"/>
          <w:szCs w:val="28"/>
        </w:rPr>
        <w:tab/>
        <w:t xml:space="preserve"> Радищак Оксані Остапівні  1972 р.н., на лікування, що зареєстрована та проживає у м. Винники, вул. Соборності, 18, в сумі – 3000 грн;</w:t>
      </w:r>
    </w:p>
    <w:p w14:paraId="64768908" w14:textId="77777777" w:rsidR="00A9391C" w:rsidRPr="00A9391C" w:rsidRDefault="00A9391C" w:rsidP="00A9391C">
      <w:pPr>
        <w:rPr>
          <w:sz w:val="28"/>
          <w:szCs w:val="28"/>
        </w:rPr>
      </w:pPr>
      <w:r w:rsidRPr="00A9391C">
        <w:rPr>
          <w:sz w:val="28"/>
          <w:szCs w:val="28"/>
        </w:rPr>
        <w:t>1.17.</w:t>
      </w:r>
      <w:r w:rsidRPr="00A9391C">
        <w:rPr>
          <w:sz w:val="28"/>
          <w:szCs w:val="28"/>
        </w:rPr>
        <w:tab/>
        <w:t>Голіян Вірі Олексіївні, 1940 р.н., одинокій пенсіонерці,  що зареєстрована та проживає у м. Винники, вул. Стефаника, 13, в сумі – 500 грн;</w:t>
      </w:r>
    </w:p>
    <w:p w14:paraId="3273E30E" w14:textId="77777777" w:rsidR="00A9391C" w:rsidRPr="00A9391C" w:rsidRDefault="00A9391C" w:rsidP="00A9391C">
      <w:pPr>
        <w:rPr>
          <w:sz w:val="28"/>
          <w:szCs w:val="28"/>
        </w:rPr>
      </w:pPr>
      <w:r w:rsidRPr="00A9391C">
        <w:rPr>
          <w:sz w:val="28"/>
          <w:szCs w:val="28"/>
        </w:rPr>
        <w:t>1.18.</w:t>
      </w:r>
      <w:r w:rsidRPr="00A9391C">
        <w:rPr>
          <w:sz w:val="28"/>
          <w:szCs w:val="28"/>
        </w:rPr>
        <w:tab/>
        <w:t>Мітягіній Наталії Едуардівні, 1981 р.н., інваліду 2-ї групи з дитинства, (багатодітній сім’ї), що зареєстрована та проживає у м. Винники, вул. Долинна, 19, в сумі – 1000 грн;</w:t>
      </w:r>
    </w:p>
    <w:p w14:paraId="22DA6030" w14:textId="77777777" w:rsidR="00A9391C" w:rsidRPr="00A9391C" w:rsidRDefault="00A9391C" w:rsidP="00A9391C">
      <w:pPr>
        <w:rPr>
          <w:sz w:val="28"/>
          <w:szCs w:val="28"/>
        </w:rPr>
      </w:pPr>
      <w:r w:rsidRPr="00A9391C">
        <w:rPr>
          <w:sz w:val="28"/>
          <w:szCs w:val="28"/>
        </w:rPr>
        <w:t>1.19.</w:t>
      </w:r>
      <w:r w:rsidRPr="00A9391C">
        <w:rPr>
          <w:sz w:val="28"/>
          <w:szCs w:val="28"/>
        </w:rPr>
        <w:tab/>
        <w:t>Мітягіній Аллі Анатоліївні, 1961 р.н., інваліду 1-ї групи, що проживає та зареєстрована у м. Винники, вул. Долинна, 19, в сумі – 1000 грн;</w:t>
      </w:r>
    </w:p>
    <w:p w14:paraId="2EA8CB95" w14:textId="77777777" w:rsidR="00A9391C" w:rsidRPr="00A9391C" w:rsidRDefault="00A9391C" w:rsidP="00A9391C">
      <w:pPr>
        <w:rPr>
          <w:sz w:val="28"/>
          <w:szCs w:val="28"/>
        </w:rPr>
      </w:pPr>
      <w:r w:rsidRPr="00A9391C">
        <w:rPr>
          <w:sz w:val="28"/>
          <w:szCs w:val="28"/>
        </w:rPr>
        <w:t>1.20.</w:t>
      </w:r>
      <w:r w:rsidRPr="00A9391C">
        <w:rPr>
          <w:sz w:val="28"/>
          <w:szCs w:val="28"/>
        </w:rPr>
        <w:tab/>
        <w:t>Мітягіну Олександру Валерійовичу, 1983 р.н., інваліду 2–ї групи з дитинства, що проживає та зареєстрований  у м. Винники, вул. Долинна, 19, в сумі – 1000 грн;</w:t>
      </w:r>
    </w:p>
    <w:p w14:paraId="1C96EB2C" w14:textId="77777777" w:rsidR="00A9391C" w:rsidRPr="00A9391C" w:rsidRDefault="00A9391C" w:rsidP="00A9391C">
      <w:pPr>
        <w:rPr>
          <w:sz w:val="28"/>
          <w:szCs w:val="28"/>
        </w:rPr>
      </w:pPr>
      <w:r w:rsidRPr="00A9391C">
        <w:rPr>
          <w:sz w:val="28"/>
          <w:szCs w:val="28"/>
        </w:rPr>
        <w:t>1.21.</w:t>
      </w:r>
      <w:r w:rsidRPr="00A9391C">
        <w:rPr>
          <w:sz w:val="28"/>
          <w:szCs w:val="28"/>
        </w:rPr>
        <w:tab/>
        <w:t>Пуницькому Оресту Володимировичу, 1930 р.н., ветерану війни – учаснику війни, що проживає та зареєстрований у м. Винники, вул. І.Франка, 45, в сумі – 500 грн;</w:t>
      </w:r>
    </w:p>
    <w:p w14:paraId="64C8BADE" w14:textId="77777777" w:rsidR="00A9391C" w:rsidRPr="00A9391C" w:rsidRDefault="00A9391C" w:rsidP="00A9391C">
      <w:pPr>
        <w:rPr>
          <w:sz w:val="28"/>
          <w:szCs w:val="28"/>
        </w:rPr>
      </w:pPr>
      <w:r w:rsidRPr="00A9391C">
        <w:rPr>
          <w:sz w:val="28"/>
          <w:szCs w:val="28"/>
        </w:rPr>
        <w:lastRenderedPageBreak/>
        <w:t>1.22.</w:t>
      </w:r>
      <w:r w:rsidRPr="00A9391C">
        <w:rPr>
          <w:sz w:val="28"/>
          <w:szCs w:val="28"/>
        </w:rPr>
        <w:tab/>
        <w:t>Пуницькій Євгенії Іванівні, 1948 р.н., пенсіонерці, на лікувакння, що проживає та зареєстрована у м. Винники, вул. І.Франка, 45, в сумі – 300 грн.</w:t>
      </w:r>
    </w:p>
    <w:p w14:paraId="03B5C638" w14:textId="77777777" w:rsidR="00A9391C" w:rsidRPr="00A9391C" w:rsidRDefault="00A9391C" w:rsidP="00A9391C">
      <w:pPr>
        <w:rPr>
          <w:sz w:val="28"/>
          <w:szCs w:val="28"/>
        </w:rPr>
      </w:pPr>
    </w:p>
    <w:p w14:paraId="6F821793" w14:textId="77777777" w:rsidR="00A9391C" w:rsidRPr="00A9391C" w:rsidRDefault="00A9391C" w:rsidP="00A9391C">
      <w:pPr>
        <w:rPr>
          <w:sz w:val="28"/>
          <w:szCs w:val="28"/>
        </w:rPr>
      </w:pPr>
      <w:r w:rsidRPr="00A9391C">
        <w:rPr>
          <w:sz w:val="28"/>
          <w:szCs w:val="28"/>
        </w:rPr>
        <w:t>2.</w:t>
      </w:r>
      <w:r w:rsidRPr="00A9391C">
        <w:rPr>
          <w:sz w:val="28"/>
          <w:szCs w:val="28"/>
        </w:rPr>
        <w:tab/>
        <w:t xml:space="preserve"> Контроль за виконанням даного рішення покласти на відділ фінансів та економіки.</w:t>
      </w:r>
    </w:p>
    <w:p w14:paraId="6CCF5C4F" w14:textId="77777777" w:rsidR="00A9391C" w:rsidRPr="00A9391C" w:rsidRDefault="00A9391C" w:rsidP="00A9391C">
      <w:pPr>
        <w:rPr>
          <w:sz w:val="28"/>
          <w:szCs w:val="28"/>
        </w:rPr>
      </w:pPr>
    </w:p>
    <w:p w14:paraId="6A1530EB" w14:textId="77777777" w:rsidR="00A9391C" w:rsidRPr="00A9391C" w:rsidRDefault="00A9391C" w:rsidP="00A9391C">
      <w:pPr>
        <w:rPr>
          <w:sz w:val="28"/>
          <w:szCs w:val="28"/>
        </w:rPr>
      </w:pPr>
    </w:p>
    <w:p w14:paraId="4A0288B4" w14:textId="77777777" w:rsidR="00A9391C" w:rsidRPr="00A9391C" w:rsidRDefault="00A9391C" w:rsidP="00A9391C">
      <w:pPr>
        <w:rPr>
          <w:sz w:val="28"/>
          <w:szCs w:val="28"/>
        </w:rPr>
      </w:pPr>
    </w:p>
    <w:p w14:paraId="5E43395B" w14:textId="77777777" w:rsidR="00A9391C" w:rsidRPr="00A9391C" w:rsidRDefault="00A9391C" w:rsidP="00A9391C">
      <w:pPr>
        <w:rPr>
          <w:sz w:val="28"/>
          <w:szCs w:val="28"/>
        </w:rPr>
      </w:pPr>
    </w:p>
    <w:p w14:paraId="53FC3B56" w14:textId="77777777" w:rsidR="00A9391C" w:rsidRPr="00A9391C" w:rsidRDefault="00A9391C" w:rsidP="00A9391C">
      <w:pPr>
        <w:rPr>
          <w:sz w:val="28"/>
          <w:szCs w:val="28"/>
        </w:rPr>
      </w:pPr>
    </w:p>
    <w:p w14:paraId="01C471E0" w14:textId="0E7D45EF" w:rsidR="00213958" w:rsidRPr="006F2805" w:rsidRDefault="00A9391C" w:rsidP="00A9391C">
      <w:pPr>
        <w:rPr>
          <w:sz w:val="28"/>
          <w:szCs w:val="28"/>
        </w:rPr>
      </w:pPr>
      <w:r w:rsidRPr="00A9391C">
        <w:rPr>
          <w:sz w:val="28"/>
          <w:szCs w:val="28"/>
        </w:rPr>
        <w:t xml:space="preserve">Міський голова                                                                                     В.Л.Квурт         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79F1B3" w14:textId="77777777" w:rsidR="00055E56" w:rsidRDefault="00055E56">
      <w:r>
        <w:separator/>
      </w:r>
    </w:p>
  </w:endnote>
  <w:endnote w:type="continuationSeparator" w:id="0">
    <w:p w14:paraId="08E2A3D7" w14:textId="77777777" w:rsidR="00055E56" w:rsidRDefault="00055E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47910A" w14:textId="77777777" w:rsidR="00055E56" w:rsidRDefault="00055E56">
      <w:r>
        <w:separator/>
      </w:r>
    </w:p>
  </w:footnote>
  <w:footnote w:type="continuationSeparator" w:id="0">
    <w:p w14:paraId="41E3577C" w14:textId="77777777" w:rsidR="00055E56" w:rsidRDefault="00055E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55E56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391C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338BB7-0F3B-41DC-B0A5-CC6394EBBB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3254</Words>
  <Characters>1855</Characters>
  <Application>Microsoft Office Word</Application>
  <DocSecurity>0</DocSecurity>
  <Lines>15</Lines>
  <Paragraphs>10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5099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2024-03-14T13:02:00Z</dcterms:modified>
</cp:coreProperties>
</file>