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реконструкцію індивідуального житлового будинку та господарської споруди на земельній ділянці  по вул.Гонти,12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131857" w14:textId="77777777" w:rsidR="00347279" w:rsidRPr="00347279" w:rsidRDefault="00347279" w:rsidP="00347279">
      <w:pPr>
        <w:ind w:firstLine="720"/>
        <w:rPr>
          <w:sz w:val="28"/>
          <w:szCs w:val="28"/>
        </w:rPr>
      </w:pPr>
      <w:r w:rsidRPr="0034727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Іваницького А.І., беручи до уваги Витяг з Державного реєстру речових прав на нерухоме майно про реєстрацію права власності (серія ЕЕТ 669271),  Витяг з Державного реєстру речових прав на нерухоме майно про реєстрацію права власності (серія ЕАВ №733082), Витяг про державну реєстрацію прав (серія СЕЕ №861922), виконком Винниківської міської ради –</w:t>
      </w:r>
    </w:p>
    <w:p w14:paraId="7E998317" w14:textId="77777777" w:rsidR="00347279" w:rsidRPr="00347279" w:rsidRDefault="00347279" w:rsidP="00347279">
      <w:pPr>
        <w:rPr>
          <w:sz w:val="28"/>
          <w:szCs w:val="28"/>
        </w:rPr>
      </w:pPr>
    </w:p>
    <w:p w14:paraId="6247001D" w14:textId="77777777" w:rsidR="00347279" w:rsidRPr="00347279" w:rsidRDefault="00347279" w:rsidP="00347279">
      <w:pPr>
        <w:jc w:val="center"/>
        <w:rPr>
          <w:sz w:val="28"/>
          <w:szCs w:val="28"/>
        </w:rPr>
      </w:pPr>
      <w:bookmarkStart w:id="1" w:name="_GoBack"/>
      <w:bookmarkEnd w:id="1"/>
      <w:r w:rsidRPr="00347279">
        <w:rPr>
          <w:sz w:val="28"/>
          <w:szCs w:val="28"/>
        </w:rPr>
        <w:t>ВИРІШИВ:</w:t>
      </w:r>
    </w:p>
    <w:p w14:paraId="58DC54FD" w14:textId="77777777" w:rsidR="00347279" w:rsidRPr="00347279" w:rsidRDefault="00347279" w:rsidP="00347279">
      <w:pPr>
        <w:rPr>
          <w:sz w:val="28"/>
          <w:szCs w:val="28"/>
        </w:rPr>
      </w:pPr>
    </w:p>
    <w:p w14:paraId="17B562CD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1.</w:t>
      </w:r>
      <w:r w:rsidRPr="00347279">
        <w:rPr>
          <w:sz w:val="28"/>
          <w:szCs w:val="28"/>
        </w:rPr>
        <w:tab/>
        <w:t>Видати гр. Іваницькому Андрію Івановичу будівельний паспорт забудови земельної ділянки на проектування та реконструкцію індивідуального житлового  будинку та господарської споруди на земельній ділянці по вул. Гонти,12  у м.Винники.</w:t>
      </w:r>
    </w:p>
    <w:p w14:paraId="249C13BD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2.</w:t>
      </w:r>
      <w:r w:rsidRPr="00347279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реконструкцію індивідуального </w:t>
      </w:r>
      <w:r w:rsidRPr="00347279">
        <w:rPr>
          <w:sz w:val="28"/>
          <w:szCs w:val="28"/>
        </w:rPr>
        <w:lastRenderedPageBreak/>
        <w:t>житлового  будинку та господарської споруди на земельній ділянці по вул. Гонти,12  у м.Винники.</w:t>
      </w:r>
    </w:p>
    <w:p w14:paraId="12ADF528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3.</w:t>
      </w:r>
      <w:r w:rsidRPr="00347279">
        <w:rPr>
          <w:sz w:val="28"/>
          <w:szCs w:val="28"/>
        </w:rPr>
        <w:tab/>
        <w:t>Зобов’язати гр.Іваницького А.І.:</w:t>
      </w:r>
    </w:p>
    <w:p w14:paraId="36A2BB8D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3.1.</w:t>
      </w:r>
      <w:r w:rsidRPr="00347279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1C01D6A8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3.2.</w:t>
      </w:r>
      <w:r w:rsidRPr="00347279">
        <w:rPr>
          <w:sz w:val="28"/>
          <w:szCs w:val="28"/>
        </w:rPr>
        <w:tab/>
        <w:t xml:space="preserve">При проектуванні і будівництві об’єктів містобудування дотримуватись вимог, визначених у будівельному паспорті забудови земельної ділянки. </w:t>
      </w:r>
    </w:p>
    <w:p w14:paraId="0D94BAFC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3.3.</w:t>
      </w:r>
      <w:r w:rsidRPr="00347279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DD601C2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3.4.</w:t>
      </w:r>
      <w:r w:rsidRPr="00347279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60E2966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3.5.</w:t>
      </w:r>
      <w:r w:rsidRPr="00347279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856F130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3.6.</w:t>
      </w:r>
      <w:r w:rsidRPr="00347279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об’єктів в експлуатацію та подати копію декларації  виконавчому комітету Винниківської міської ради. </w:t>
      </w:r>
    </w:p>
    <w:p w14:paraId="1A6FB50D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4.</w:t>
      </w:r>
      <w:r w:rsidRPr="00347279">
        <w:rPr>
          <w:sz w:val="28"/>
          <w:szCs w:val="28"/>
        </w:rPr>
        <w:tab/>
        <w:t>Роз’яснити гр. Іваницькому А.І., що будівельні роботи можна розпочинати тільки після отримання відповідних дозволів, згідно державних норм та правил.</w:t>
      </w:r>
    </w:p>
    <w:p w14:paraId="4A817BCE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5.</w:t>
      </w:r>
      <w:r w:rsidRPr="00347279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4775DA2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6.</w:t>
      </w:r>
      <w:r w:rsidRPr="00347279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24FFAD9" w14:textId="77777777" w:rsidR="00347279" w:rsidRPr="00347279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7.</w:t>
      </w:r>
      <w:r w:rsidRPr="0034727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1573F5B" w14:textId="77777777" w:rsidR="00347279" w:rsidRPr="00347279" w:rsidRDefault="00347279" w:rsidP="00347279">
      <w:pPr>
        <w:rPr>
          <w:sz w:val="28"/>
          <w:szCs w:val="28"/>
        </w:rPr>
      </w:pPr>
    </w:p>
    <w:p w14:paraId="6B266ECE" w14:textId="77777777" w:rsidR="00347279" w:rsidRPr="00347279" w:rsidRDefault="00347279" w:rsidP="00347279">
      <w:pPr>
        <w:rPr>
          <w:sz w:val="28"/>
          <w:szCs w:val="28"/>
        </w:rPr>
      </w:pPr>
    </w:p>
    <w:p w14:paraId="3C75D27E" w14:textId="77777777" w:rsidR="00347279" w:rsidRPr="00347279" w:rsidRDefault="00347279" w:rsidP="00347279">
      <w:pPr>
        <w:rPr>
          <w:sz w:val="28"/>
          <w:szCs w:val="28"/>
        </w:rPr>
      </w:pPr>
    </w:p>
    <w:p w14:paraId="01C471E0" w14:textId="0F18F6C8" w:rsidR="00213958" w:rsidRPr="006F2805" w:rsidRDefault="00347279" w:rsidP="00347279">
      <w:pPr>
        <w:rPr>
          <w:sz w:val="28"/>
          <w:szCs w:val="28"/>
        </w:rPr>
      </w:pPr>
      <w:r w:rsidRPr="00347279">
        <w:rPr>
          <w:sz w:val="28"/>
          <w:szCs w:val="28"/>
        </w:rPr>
        <w:t>Міський  голова</w:t>
      </w:r>
      <w:r w:rsidRPr="00347279">
        <w:rPr>
          <w:sz w:val="28"/>
          <w:szCs w:val="28"/>
        </w:rPr>
        <w:tab/>
      </w:r>
      <w:r w:rsidRPr="00347279">
        <w:rPr>
          <w:sz w:val="28"/>
          <w:szCs w:val="28"/>
        </w:rPr>
        <w:tab/>
      </w:r>
      <w:r w:rsidRPr="00347279">
        <w:rPr>
          <w:sz w:val="28"/>
          <w:szCs w:val="28"/>
        </w:rPr>
        <w:tab/>
      </w:r>
      <w:r w:rsidRPr="00347279">
        <w:rPr>
          <w:sz w:val="28"/>
          <w:szCs w:val="28"/>
        </w:rPr>
        <w:tab/>
      </w:r>
      <w:r w:rsidRPr="00347279">
        <w:rPr>
          <w:sz w:val="28"/>
          <w:szCs w:val="28"/>
        </w:rPr>
        <w:tab/>
      </w:r>
      <w:r w:rsidRPr="00347279">
        <w:rPr>
          <w:sz w:val="28"/>
          <w:szCs w:val="28"/>
        </w:rPr>
        <w:tab/>
      </w:r>
      <w:r w:rsidRPr="00347279">
        <w:rPr>
          <w:sz w:val="28"/>
          <w:szCs w:val="28"/>
        </w:rPr>
        <w:tab/>
      </w:r>
      <w:r w:rsidRPr="00347279">
        <w:rPr>
          <w:sz w:val="28"/>
          <w:szCs w:val="28"/>
        </w:rPr>
        <w:tab/>
        <w:t>В.Л.Квурт</w:t>
      </w:r>
      <w:r w:rsidRPr="0034727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5153A" w14:textId="77777777" w:rsidR="00424E57" w:rsidRDefault="00424E57">
      <w:r>
        <w:separator/>
      </w:r>
    </w:p>
  </w:endnote>
  <w:endnote w:type="continuationSeparator" w:id="0">
    <w:p w14:paraId="651AD89D" w14:textId="77777777" w:rsidR="00424E57" w:rsidRDefault="0042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195783" w14:textId="77777777" w:rsidR="00424E57" w:rsidRDefault="00424E57">
      <w:r>
        <w:separator/>
      </w:r>
    </w:p>
  </w:footnote>
  <w:footnote w:type="continuationSeparator" w:id="0">
    <w:p w14:paraId="152A2435" w14:textId="77777777" w:rsidR="00424E57" w:rsidRDefault="00424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7279"/>
    <w:rsid w:val="003571CE"/>
    <w:rsid w:val="00397D8A"/>
    <w:rsid w:val="003C6815"/>
    <w:rsid w:val="003C695C"/>
    <w:rsid w:val="003D3DAC"/>
    <w:rsid w:val="00424E5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E6EF0-07BB-436D-9205-3D0D0265C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2290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2024-03-14T13:22:00Z</dcterms:modified>
</cp:coreProperties>
</file>