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з проведення   термомодернізації будівлі загальноосвітньої   школи №29 по вулиці Сухомлинського, 6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DD098C" w14:textId="77777777" w:rsidR="00F77BBE" w:rsidRPr="00F77BBE" w:rsidRDefault="00F77BBE" w:rsidP="00F77BBE">
      <w:pPr>
        <w:ind w:firstLine="720"/>
        <w:rPr>
          <w:sz w:val="28"/>
          <w:szCs w:val="28"/>
        </w:rPr>
      </w:pPr>
      <w:r w:rsidRPr="00F77BBE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811 від 23 лютого 2017 р. ”Про внесення змін до  бюджету м. Винники на 2017 рік ”, виконавчий комітет Винниківської міської ради </w:t>
      </w:r>
    </w:p>
    <w:p w14:paraId="4A1877EA" w14:textId="77777777" w:rsidR="00F77BBE" w:rsidRDefault="00F77BBE" w:rsidP="00F77BBE">
      <w:pPr>
        <w:rPr>
          <w:sz w:val="28"/>
          <w:szCs w:val="28"/>
        </w:rPr>
      </w:pPr>
      <w:r w:rsidRPr="00F77BBE">
        <w:rPr>
          <w:sz w:val="28"/>
          <w:szCs w:val="28"/>
        </w:rPr>
        <w:t xml:space="preserve">                                                             </w:t>
      </w:r>
    </w:p>
    <w:p w14:paraId="52C43F9C" w14:textId="27BD16A3" w:rsidR="00F77BBE" w:rsidRDefault="00F77BBE" w:rsidP="00F77BBE">
      <w:pPr>
        <w:jc w:val="center"/>
        <w:rPr>
          <w:sz w:val="28"/>
          <w:szCs w:val="28"/>
        </w:rPr>
      </w:pPr>
      <w:r w:rsidRPr="00F77BBE">
        <w:rPr>
          <w:sz w:val="28"/>
          <w:szCs w:val="28"/>
        </w:rPr>
        <w:t>В И Р І Ш И В:</w:t>
      </w:r>
    </w:p>
    <w:p w14:paraId="1C1A41C2" w14:textId="77777777" w:rsidR="00F77BBE" w:rsidRPr="00F77BBE" w:rsidRDefault="00F77BBE" w:rsidP="00F77BBE">
      <w:pPr>
        <w:jc w:val="center"/>
        <w:rPr>
          <w:sz w:val="28"/>
          <w:szCs w:val="28"/>
        </w:rPr>
      </w:pPr>
    </w:p>
    <w:p w14:paraId="4DC93856" w14:textId="77777777" w:rsidR="00F77BBE" w:rsidRPr="00F77BBE" w:rsidRDefault="00F77BBE" w:rsidP="00F77BBE">
      <w:pPr>
        <w:rPr>
          <w:sz w:val="28"/>
          <w:szCs w:val="28"/>
        </w:rPr>
      </w:pPr>
      <w:r w:rsidRPr="00F77BBE">
        <w:rPr>
          <w:sz w:val="28"/>
          <w:szCs w:val="28"/>
        </w:rPr>
        <w:t>1.Затвердити робочий  «Капітальний ремонт з проведення термомодернізації будівлі загальноосвітньої школи №29 по вулиці Сухомлинського, 6 у м. Винники»</w:t>
      </w:r>
    </w:p>
    <w:p w14:paraId="3B830DF7" w14:textId="77777777" w:rsidR="00F77BBE" w:rsidRPr="00F77BBE" w:rsidRDefault="00F77BBE" w:rsidP="00F77BBE">
      <w:pPr>
        <w:rPr>
          <w:sz w:val="28"/>
          <w:szCs w:val="28"/>
        </w:rPr>
      </w:pPr>
    </w:p>
    <w:p w14:paraId="2DBB8497" w14:textId="77777777" w:rsidR="00F77BBE" w:rsidRPr="00F77BBE" w:rsidRDefault="00F77BBE" w:rsidP="00F77BBE">
      <w:pPr>
        <w:rPr>
          <w:sz w:val="28"/>
          <w:szCs w:val="28"/>
        </w:rPr>
      </w:pPr>
      <w:r w:rsidRPr="00F77BBE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DDA4FC1" w14:textId="77777777" w:rsidR="00F77BBE" w:rsidRPr="00F77BBE" w:rsidRDefault="00F77BBE" w:rsidP="00F77BBE">
      <w:pPr>
        <w:rPr>
          <w:sz w:val="28"/>
          <w:szCs w:val="28"/>
        </w:rPr>
      </w:pPr>
    </w:p>
    <w:p w14:paraId="0B3249C0" w14:textId="77777777" w:rsidR="00F77BBE" w:rsidRPr="00F77BBE" w:rsidRDefault="00F77BBE" w:rsidP="00F77BBE">
      <w:pPr>
        <w:rPr>
          <w:sz w:val="28"/>
          <w:szCs w:val="28"/>
        </w:rPr>
      </w:pPr>
    </w:p>
    <w:p w14:paraId="23440BCA" w14:textId="77777777" w:rsidR="00F77BBE" w:rsidRPr="00F77BBE" w:rsidRDefault="00F77BBE" w:rsidP="00F77BBE">
      <w:pPr>
        <w:rPr>
          <w:sz w:val="28"/>
          <w:szCs w:val="28"/>
        </w:rPr>
      </w:pPr>
    </w:p>
    <w:p w14:paraId="04851157" w14:textId="3532A62E" w:rsidR="00F77BBE" w:rsidRPr="00F77BBE" w:rsidRDefault="00F77BBE" w:rsidP="00F77BBE">
      <w:pPr>
        <w:rPr>
          <w:sz w:val="28"/>
          <w:szCs w:val="28"/>
        </w:rPr>
      </w:pPr>
      <w:r w:rsidRPr="00F77BBE">
        <w:rPr>
          <w:sz w:val="28"/>
          <w:szCs w:val="28"/>
        </w:rPr>
        <w:t xml:space="preserve">             Міськ</w:t>
      </w:r>
      <w:r>
        <w:rPr>
          <w:sz w:val="28"/>
          <w:szCs w:val="28"/>
        </w:rPr>
        <w:t xml:space="preserve">ий  голова       </w:t>
      </w:r>
      <w:bookmarkStart w:id="1" w:name="_GoBack"/>
      <w:bookmarkEnd w:id="1"/>
      <w:r w:rsidRPr="00F77BBE">
        <w:rPr>
          <w:sz w:val="28"/>
          <w:szCs w:val="28"/>
        </w:rPr>
        <w:t xml:space="preserve">                                                                    В.Квурт</w:t>
      </w:r>
    </w:p>
    <w:p w14:paraId="7FF6D89F" w14:textId="77777777" w:rsidR="00F77BBE" w:rsidRPr="00F77BBE" w:rsidRDefault="00F77BBE" w:rsidP="00F77BB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6A867" w14:textId="77777777" w:rsidR="009B13F1" w:rsidRDefault="009B13F1">
      <w:r>
        <w:separator/>
      </w:r>
    </w:p>
  </w:endnote>
  <w:endnote w:type="continuationSeparator" w:id="0">
    <w:p w14:paraId="57393130" w14:textId="77777777" w:rsidR="009B13F1" w:rsidRDefault="009B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33233" w14:textId="77777777" w:rsidR="009B13F1" w:rsidRDefault="009B13F1">
      <w:r>
        <w:separator/>
      </w:r>
    </w:p>
  </w:footnote>
  <w:footnote w:type="continuationSeparator" w:id="0">
    <w:p w14:paraId="03CBB6C0" w14:textId="77777777" w:rsidR="009B13F1" w:rsidRDefault="009B1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3F1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7BBE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25DB8-45BB-437C-8C0A-BD65216BD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2024-03-14T14:07:00Z</dcterms:modified>
</cp:coreProperties>
</file>