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14.03.2017р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72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перелік об'єктів та види  суспільно корисних робіт для  засуджених до покарання  у виді громадських робіт у 2017 році</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616B500" w14:textId="77777777" w:rsidR="000A3242" w:rsidRPr="000A3242" w:rsidRDefault="000A3242" w:rsidP="000A3242">
      <w:pPr>
        <w:ind w:firstLine="720"/>
        <w:rPr>
          <w:sz w:val="28"/>
          <w:szCs w:val="28"/>
        </w:rPr>
      </w:pPr>
      <w:r w:rsidRPr="000A3242">
        <w:rPr>
          <w:sz w:val="28"/>
          <w:szCs w:val="28"/>
        </w:rPr>
        <w:t xml:space="preserve">Відповідно до підпункту 17 пункту «б» частини першої статті 34, підпункту 2 пункту «а» частини першої статті 38 Закону України «Про місцеве самоврядування в Україні», пункту 1 статті 56 Кримінального кодексу України, пункту 5 статті 36 Кримінально-виконавчого кодексу України, статті 30-1, 321-1 та 321-3 Кодексу України про адміністративні правопорушення, розглянувши лист Личаківського районного сектору Львівського міського відділу з питань пробації західного міжрегіонального управління з питань виконання кримінальних покарань та пробації міністерства юстиції від 13.02.2017 р. № 04-22-9-71, виконавчий комітет Винниківської міської ради </w:t>
      </w:r>
    </w:p>
    <w:p w14:paraId="602ACA7E" w14:textId="77777777" w:rsidR="000A3242" w:rsidRPr="000A3242" w:rsidRDefault="000A3242" w:rsidP="000A3242">
      <w:pPr>
        <w:rPr>
          <w:sz w:val="28"/>
          <w:szCs w:val="28"/>
        </w:rPr>
      </w:pPr>
    </w:p>
    <w:p w14:paraId="7BF3CD03" w14:textId="30F64243" w:rsidR="000A3242" w:rsidRPr="000A3242" w:rsidRDefault="000A3242" w:rsidP="000A3242">
      <w:pPr>
        <w:jc w:val="center"/>
        <w:rPr>
          <w:sz w:val="28"/>
          <w:szCs w:val="28"/>
        </w:rPr>
      </w:pPr>
      <w:r w:rsidRPr="000A3242">
        <w:rPr>
          <w:sz w:val="28"/>
          <w:szCs w:val="28"/>
        </w:rPr>
        <w:t>вирішив:</w:t>
      </w:r>
    </w:p>
    <w:p w14:paraId="530CE4A6" w14:textId="77777777" w:rsidR="000A3242" w:rsidRPr="000A3242" w:rsidRDefault="000A3242" w:rsidP="000A3242">
      <w:pPr>
        <w:rPr>
          <w:sz w:val="28"/>
          <w:szCs w:val="28"/>
        </w:rPr>
      </w:pPr>
      <w:r w:rsidRPr="000A3242">
        <w:rPr>
          <w:sz w:val="28"/>
          <w:szCs w:val="28"/>
        </w:rPr>
        <w:t>1.Визначити ВКП «Добробут» об’єктом де правопорушники, на яких судом накладено адміністративне стягнення у вигляді громадських робіт, та засуджені до таких робіт будуть відбувати покарання у виді громадських робіт.</w:t>
      </w:r>
    </w:p>
    <w:p w14:paraId="30AC982F" w14:textId="77777777" w:rsidR="000A3242" w:rsidRPr="000A3242" w:rsidRDefault="000A3242" w:rsidP="000A3242">
      <w:pPr>
        <w:rPr>
          <w:sz w:val="28"/>
          <w:szCs w:val="28"/>
        </w:rPr>
      </w:pPr>
      <w:r w:rsidRPr="000A3242">
        <w:rPr>
          <w:sz w:val="28"/>
          <w:szCs w:val="28"/>
        </w:rPr>
        <w:t>2. Затвердити види суспільно корисних робіт для засуджених до покарання у виді громадських робіт (додається).</w:t>
      </w:r>
    </w:p>
    <w:p w14:paraId="685721C8" w14:textId="77777777" w:rsidR="000A3242" w:rsidRPr="000A3242" w:rsidRDefault="000A3242" w:rsidP="000A3242">
      <w:pPr>
        <w:rPr>
          <w:sz w:val="28"/>
          <w:szCs w:val="28"/>
        </w:rPr>
      </w:pPr>
      <w:r w:rsidRPr="000A3242">
        <w:rPr>
          <w:sz w:val="28"/>
          <w:szCs w:val="28"/>
        </w:rPr>
        <w:t>3.Директору ВКП «Добробут» призначити відповідальну особу за організацію та виконання громадських робіт, забезпечити умови для їх здійснення, контролювати виконання визначених робіт, вести облік та своєчасно повідомляти органи, які відають виконанням цього виду стягнення про ухилення порушника від відбування стягнення і кількість відпрацьованих засудженим годин.</w:t>
      </w:r>
    </w:p>
    <w:p w14:paraId="71B7E645" w14:textId="77777777" w:rsidR="000A3242" w:rsidRPr="000A3242" w:rsidRDefault="000A3242" w:rsidP="000A3242">
      <w:pPr>
        <w:rPr>
          <w:sz w:val="28"/>
          <w:szCs w:val="28"/>
        </w:rPr>
      </w:pPr>
      <w:r w:rsidRPr="000A3242">
        <w:rPr>
          <w:sz w:val="28"/>
          <w:szCs w:val="28"/>
        </w:rPr>
        <w:t>4. Контроль за виконанням рішення покласти на заступника міського голови з міжнародного партнерства та гуманітарної політики.</w:t>
      </w:r>
    </w:p>
    <w:p w14:paraId="3709E57F" w14:textId="77777777" w:rsidR="000A3242" w:rsidRPr="000A3242" w:rsidRDefault="000A3242" w:rsidP="000A3242">
      <w:pPr>
        <w:rPr>
          <w:sz w:val="28"/>
          <w:szCs w:val="28"/>
        </w:rPr>
      </w:pPr>
    </w:p>
    <w:p w14:paraId="6842658A" w14:textId="35187064" w:rsidR="000A3242" w:rsidRPr="000A3242" w:rsidRDefault="000A3242" w:rsidP="000A3242">
      <w:pPr>
        <w:rPr>
          <w:sz w:val="28"/>
          <w:szCs w:val="28"/>
        </w:rPr>
      </w:pPr>
      <w:r w:rsidRPr="000A3242">
        <w:rPr>
          <w:sz w:val="28"/>
          <w:szCs w:val="28"/>
        </w:rPr>
        <w:t>Міський голова                                                                                              В. Квурт</w:t>
      </w:r>
      <w:bookmarkStart w:id="1" w:name="_GoBack"/>
      <w:bookmarkEnd w:id="1"/>
    </w:p>
    <w:sectPr w:rsidR="000A3242" w:rsidRPr="000A3242"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8413D" w14:textId="77777777" w:rsidR="00AF45BA" w:rsidRDefault="00AF45BA">
      <w:r>
        <w:separator/>
      </w:r>
    </w:p>
  </w:endnote>
  <w:endnote w:type="continuationSeparator" w:id="0">
    <w:p w14:paraId="3B4E1865" w14:textId="77777777" w:rsidR="00AF45BA" w:rsidRDefault="00AF4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B3366" w14:textId="77777777" w:rsidR="00AF45BA" w:rsidRDefault="00AF45BA">
      <w:r>
        <w:separator/>
      </w:r>
    </w:p>
  </w:footnote>
  <w:footnote w:type="continuationSeparator" w:id="0">
    <w:p w14:paraId="3FB2001B" w14:textId="77777777" w:rsidR="00AF45BA" w:rsidRDefault="00AF45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3242"/>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AF45BA"/>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09D7B-4FAB-40AB-B60E-B1A5D9CD7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1261</Words>
  <Characters>720</Characters>
  <Application>Microsoft Office Word</Application>
  <DocSecurity>0</DocSecurity>
  <Lines>6</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2024-03-14T14:20:00Z</dcterms:modified>
</cp:coreProperties>
</file>