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76FA61" w14:textId="77777777" w:rsidR="005C2274" w:rsidRPr="005C2274" w:rsidRDefault="005C2274" w:rsidP="005C2274">
      <w:pPr>
        <w:rPr>
          <w:sz w:val="28"/>
          <w:szCs w:val="28"/>
        </w:rPr>
      </w:pPr>
      <w:r w:rsidRPr="005C2274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5C703873" w14:textId="77777777" w:rsidR="005C2274" w:rsidRPr="005C2274" w:rsidRDefault="005C2274" w:rsidP="005C2274">
      <w:pPr>
        <w:rPr>
          <w:sz w:val="28"/>
          <w:szCs w:val="28"/>
        </w:rPr>
      </w:pPr>
    </w:p>
    <w:p w14:paraId="58326C1E" w14:textId="77777777" w:rsidR="005C2274" w:rsidRPr="005C2274" w:rsidRDefault="005C2274" w:rsidP="005C2274">
      <w:pPr>
        <w:jc w:val="center"/>
        <w:rPr>
          <w:sz w:val="28"/>
          <w:szCs w:val="28"/>
        </w:rPr>
      </w:pPr>
      <w:bookmarkStart w:id="1" w:name="_GoBack"/>
      <w:bookmarkEnd w:id="1"/>
      <w:r w:rsidRPr="005C2274">
        <w:rPr>
          <w:sz w:val="28"/>
          <w:szCs w:val="28"/>
        </w:rPr>
        <w:t>В И Р І Ш И В:</w:t>
      </w:r>
    </w:p>
    <w:p w14:paraId="216A9AA9" w14:textId="77777777" w:rsidR="005C2274" w:rsidRPr="005C2274" w:rsidRDefault="005C2274" w:rsidP="005C2274">
      <w:pPr>
        <w:rPr>
          <w:sz w:val="28"/>
          <w:szCs w:val="28"/>
        </w:rPr>
      </w:pPr>
    </w:p>
    <w:p w14:paraId="11BBFE1E" w14:textId="77777777" w:rsidR="005C2274" w:rsidRPr="005C2274" w:rsidRDefault="005C2274" w:rsidP="005C2274">
      <w:pPr>
        <w:rPr>
          <w:sz w:val="28"/>
          <w:szCs w:val="28"/>
        </w:rPr>
      </w:pPr>
      <w:r w:rsidRPr="005C2274">
        <w:rPr>
          <w:sz w:val="28"/>
          <w:szCs w:val="28"/>
        </w:rPr>
        <w:t>1.</w:t>
      </w:r>
      <w:r w:rsidRPr="005C2274">
        <w:rPr>
          <w:sz w:val="28"/>
          <w:szCs w:val="28"/>
        </w:rPr>
        <w:tab/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74108BA1" w14:textId="77777777" w:rsidR="005C2274" w:rsidRPr="005C2274" w:rsidRDefault="005C2274" w:rsidP="005C2274">
      <w:pPr>
        <w:rPr>
          <w:sz w:val="28"/>
          <w:szCs w:val="28"/>
        </w:rPr>
      </w:pPr>
      <w:r w:rsidRPr="005C2274">
        <w:rPr>
          <w:sz w:val="28"/>
          <w:szCs w:val="28"/>
        </w:rPr>
        <w:t>- пісок будівельний   в кількості 23 (двадцять три м.куб.)  м.куб.вартістю 5290 грн. 00 коп.(п’ять тисяч  двісті дев’яносто  грн.) в т.ч. ПДВ 881 грн.67 коп.</w:t>
      </w:r>
    </w:p>
    <w:p w14:paraId="39C98B50" w14:textId="77777777" w:rsidR="005C2274" w:rsidRPr="005C2274" w:rsidRDefault="005C2274" w:rsidP="005C2274">
      <w:pPr>
        <w:rPr>
          <w:sz w:val="28"/>
          <w:szCs w:val="28"/>
        </w:rPr>
      </w:pPr>
      <w:r w:rsidRPr="005C2274">
        <w:rPr>
          <w:sz w:val="28"/>
          <w:szCs w:val="28"/>
        </w:rPr>
        <w:t>2.</w:t>
      </w:r>
      <w:r w:rsidRPr="005C2274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03F23E3A" w14:textId="77777777" w:rsidR="005C2274" w:rsidRPr="005C2274" w:rsidRDefault="005C2274" w:rsidP="005C2274">
      <w:pPr>
        <w:rPr>
          <w:sz w:val="28"/>
          <w:szCs w:val="28"/>
        </w:rPr>
      </w:pPr>
    </w:p>
    <w:p w14:paraId="7F49F974" w14:textId="77777777" w:rsidR="005C2274" w:rsidRPr="005C2274" w:rsidRDefault="005C2274" w:rsidP="005C2274">
      <w:pPr>
        <w:rPr>
          <w:sz w:val="28"/>
          <w:szCs w:val="28"/>
        </w:rPr>
      </w:pPr>
    </w:p>
    <w:p w14:paraId="53F3D4CB" w14:textId="77777777" w:rsidR="005C2274" w:rsidRPr="005C2274" w:rsidRDefault="005C2274" w:rsidP="005C2274">
      <w:pPr>
        <w:rPr>
          <w:sz w:val="28"/>
          <w:szCs w:val="28"/>
        </w:rPr>
      </w:pPr>
    </w:p>
    <w:p w14:paraId="4C37611D" w14:textId="77777777" w:rsidR="005C2274" w:rsidRPr="005C2274" w:rsidRDefault="005C2274" w:rsidP="005C2274">
      <w:pPr>
        <w:rPr>
          <w:sz w:val="28"/>
          <w:szCs w:val="28"/>
        </w:rPr>
      </w:pPr>
    </w:p>
    <w:p w14:paraId="0395688F" w14:textId="77777777" w:rsidR="005C2274" w:rsidRPr="005C2274" w:rsidRDefault="005C2274" w:rsidP="005C2274">
      <w:pPr>
        <w:rPr>
          <w:sz w:val="28"/>
          <w:szCs w:val="28"/>
        </w:rPr>
      </w:pPr>
    </w:p>
    <w:p w14:paraId="15D8F352" w14:textId="77777777" w:rsidR="005C2274" w:rsidRPr="005C2274" w:rsidRDefault="005C2274" w:rsidP="005C2274">
      <w:pPr>
        <w:rPr>
          <w:sz w:val="28"/>
          <w:szCs w:val="28"/>
        </w:rPr>
      </w:pPr>
    </w:p>
    <w:p w14:paraId="3EFB3B33" w14:textId="77777777" w:rsidR="005C2274" w:rsidRPr="005C2274" w:rsidRDefault="005C2274" w:rsidP="005C2274">
      <w:pPr>
        <w:rPr>
          <w:sz w:val="28"/>
          <w:szCs w:val="28"/>
        </w:rPr>
      </w:pPr>
    </w:p>
    <w:p w14:paraId="471AE606" w14:textId="77777777" w:rsidR="005C2274" w:rsidRPr="005C2274" w:rsidRDefault="005C2274" w:rsidP="005C2274">
      <w:pPr>
        <w:rPr>
          <w:sz w:val="28"/>
          <w:szCs w:val="28"/>
        </w:rPr>
      </w:pPr>
    </w:p>
    <w:p w14:paraId="6DF74D7E" w14:textId="77777777" w:rsidR="005C2274" w:rsidRPr="005C2274" w:rsidRDefault="005C2274" w:rsidP="005C2274">
      <w:pPr>
        <w:rPr>
          <w:sz w:val="28"/>
          <w:szCs w:val="28"/>
        </w:rPr>
      </w:pPr>
      <w:r w:rsidRPr="005C2274">
        <w:rPr>
          <w:sz w:val="28"/>
          <w:szCs w:val="28"/>
        </w:rPr>
        <w:t>Міський   голова                                                                                          В.Л.Квурт</w:t>
      </w:r>
    </w:p>
    <w:p w14:paraId="4364C865" w14:textId="77777777" w:rsidR="005C2274" w:rsidRPr="005C2274" w:rsidRDefault="005C2274" w:rsidP="005C2274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2054E" w14:textId="77777777" w:rsidR="00063AC5" w:rsidRDefault="00063AC5">
      <w:r>
        <w:separator/>
      </w:r>
    </w:p>
  </w:endnote>
  <w:endnote w:type="continuationSeparator" w:id="0">
    <w:p w14:paraId="21764D4C" w14:textId="77777777" w:rsidR="00063AC5" w:rsidRDefault="00063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E8523" w14:textId="77777777" w:rsidR="00063AC5" w:rsidRDefault="00063AC5">
      <w:r>
        <w:separator/>
      </w:r>
    </w:p>
  </w:footnote>
  <w:footnote w:type="continuationSeparator" w:id="0">
    <w:p w14:paraId="220E80A5" w14:textId="77777777" w:rsidR="00063AC5" w:rsidRDefault="00063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3AC5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2274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8549C-9854-460A-89FF-E431D4AFE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2024-03-15T09:39:00Z</dcterms:modified>
</cp:coreProperties>
</file>