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01525F" w14:textId="77777777" w:rsidR="009550C4" w:rsidRPr="009550C4" w:rsidRDefault="009550C4" w:rsidP="009550C4">
      <w:pPr>
        <w:ind w:firstLine="720"/>
        <w:rPr>
          <w:sz w:val="28"/>
          <w:szCs w:val="28"/>
        </w:rPr>
      </w:pPr>
      <w:r w:rsidRPr="009550C4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№4 від 21.03.2017 року), виконавчий комітет Винниківської  міської  ради –  </w:t>
      </w:r>
    </w:p>
    <w:p w14:paraId="54C1C5AD" w14:textId="77777777" w:rsidR="009550C4" w:rsidRPr="009550C4" w:rsidRDefault="009550C4" w:rsidP="009550C4">
      <w:pPr>
        <w:rPr>
          <w:sz w:val="28"/>
          <w:szCs w:val="28"/>
        </w:rPr>
      </w:pPr>
    </w:p>
    <w:p w14:paraId="28C95C69" w14:textId="7F794CDD" w:rsidR="009550C4" w:rsidRPr="009550C4" w:rsidRDefault="009550C4" w:rsidP="009550C4">
      <w:pPr>
        <w:jc w:val="center"/>
        <w:rPr>
          <w:sz w:val="28"/>
          <w:szCs w:val="28"/>
        </w:rPr>
      </w:pPr>
      <w:r w:rsidRPr="009550C4">
        <w:rPr>
          <w:sz w:val="28"/>
          <w:szCs w:val="28"/>
        </w:rPr>
        <w:t>В И Р І Ш И В :</w:t>
      </w:r>
    </w:p>
    <w:p w14:paraId="4FEAE476" w14:textId="50266ACA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</w:t>
      </w:r>
      <w:r w:rsidRPr="009550C4">
        <w:rPr>
          <w:sz w:val="28"/>
          <w:szCs w:val="28"/>
        </w:rPr>
        <w:tab/>
        <w:t xml:space="preserve">Надати одноразову грошову допомогу </w:t>
      </w:r>
      <w:r>
        <w:rPr>
          <w:sz w:val="28"/>
          <w:szCs w:val="28"/>
        </w:rPr>
        <w:t>наступним громадянам м.Винники:</w:t>
      </w:r>
      <w:bookmarkStart w:id="1" w:name="_GoBack"/>
      <w:bookmarkEnd w:id="1"/>
    </w:p>
    <w:p w14:paraId="014B652D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1.1.</w:t>
      </w:r>
      <w:r w:rsidRPr="009550C4">
        <w:rPr>
          <w:sz w:val="28"/>
          <w:szCs w:val="28"/>
        </w:rPr>
        <w:tab/>
        <w:t>Булавській Софії Андріївні,  1940 р.н., пенсіонерці, на лікування, що зареєстрована та проживає у м. Винники, вул. Мирна, 17, в сумі  – 900 грн;</w:t>
      </w:r>
    </w:p>
    <w:p w14:paraId="44752ED0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1.2.</w:t>
      </w:r>
      <w:r w:rsidRPr="009550C4">
        <w:rPr>
          <w:sz w:val="28"/>
          <w:szCs w:val="28"/>
        </w:rPr>
        <w:tab/>
        <w:t>Скалецькій Варварі Іванівні, 1936 р.н., пенсіонерці, на лікування, що зареєстрована та проживає у м. Винники, вул. Кільцева, 1 кв. 8, в сумі  - 700 грн;</w:t>
      </w:r>
    </w:p>
    <w:p w14:paraId="5E91B5A2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1.3.</w:t>
      </w:r>
      <w:r w:rsidRPr="009550C4">
        <w:rPr>
          <w:sz w:val="28"/>
          <w:szCs w:val="28"/>
        </w:rPr>
        <w:tab/>
        <w:t>Скалецькому Леоніду Леонідовичу, 1960 р.н.,  малозабезпеченому, на лікування, що зареєстрований та проживає у м. Винники, вул. Кільцева, 3 кв.35, в сумі – 300 грн;</w:t>
      </w:r>
    </w:p>
    <w:p w14:paraId="16F1E584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1.4.</w:t>
      </w:r>
      <w:r w:rsidRPr="009550C4">
        <w:rPr>
          <w:sz w:val="28"/>
          <w:szCs w:val="28"/>
        </w:rPr>
        <w:tab/>
        <w:t>Паньків Галині Євгенівні, 1963 р.н., інваліду 1-ї групи, на лікування, що зареєстрована та проживає у м. Винники, вул. Л.Українки, 10 кв.1,  в сумі – 900 грн;</w:t>
      </w:r>
    </w:p>
    <w:p w14:paraId="58FEAE60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lastRenderedPageBreak/>
        <w:t>1.5.</w:t>
      </w:r>
      <w:r w:rsidRPr="009550C4">
        <w:rPr>
          <w:sz w:val="28"/>
          <w:szCs w:val="28"/>
        </w:rPr>
        <w:tab/>
        <w:t>Гарапі Таїсі Євгенівні, 1944 р.н., інваліду 2-ї групи, (онкологічне захворювання), одинокій пенсіонерці, що зареєстрована та проживає у м. Винники, вул. Піддіброва, 9, в сумі – 2000 грн;</w:t>
      </w:r>
    </w:p>
    <w:p w14:paraId="3D748645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1.6.</w:t>
      </w:r>
      <w:r w:rsidRPr="009550C4">
        <w:rPr>
          <w:sz w:val="28"/>
          <w:szCs w:val="28"/>
        </w:rPr>
        <w:tab/>
        <w:t>Семенині Марії Онуфріївні, 1944 р.н., пенсіонерці, на лікування, що зареєстрована  та проживає у м. Винники, вул. Незалежності, 15а, в сумі – 500 грн;</w:t>
      </w:r>
    </w:p>
    <w:p w14:paraId="3A4FE666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1.7.</w:t>
      </w:r>
      <w:r w:rsidRPr="009550C4">
        <w:rPr>
          <w:sz w:val="28"/>
          <w:szCs w:val="28"/>
        </w:rPr>
        <w:tab/>
        <w:t>Підкович Марії Йосипівні, 1936 р.н.,  пенсіонерці, на лікування, що зареєстрована та проживає у м. Винники, вул. Мирна, 8а, у сумі – 500 грн;</w:t>
      </w:r>
    </w:p>
    <w:p w14:paraId="2646AF06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1.8.</w:t>
      </w:r>
      <w:r w:rsidRPr="009550C4">
        <w:rPr>
          <w:sz w:val="28"/>
          <w:szCs w:val="28"/>
        </w:rPr>
        <w:tab/>
        <w:t>Пристайко Роману Романовичу, 1966 р.н., інваліду 1-ї групи (онкологічне захворювання), на лікування, що зареєстрований та проживає у м. Винники, вул. Довбуша, 18,  в сумі – 3000 грн;</w:t>
      </w:r>
    </w:p>
    <w:p w14:paraId="00B5361A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1.9.</w:t>
      </w:r>
      <w:r w:rsidRPr="009550C4">
        <w:rPr>
          <w:sz w:val="28"/>
          <w:szCs w:val="28"/>
        </w:rPr>
        <w:tab/>
        <w:t>Осиці Юрію Адамовичу, 1955 р.н.,  інваліду 3-ї групи ЧАЕС на лікування, що зареєстрований та проживає у м. Винники, вул. Кільцева, 2а кв.123 у сумі – 500 грн;</w:t>
      </w:r>
    </w:p>
    <w:p w14:paraId="42E92A68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1.10.</w:t>
      </w:r>
      <w:r w:rsidRPr="009550C4">
        <w:rPr>
          <w:sz w:val="28"/>
          <w:szCs w:val="28"/>
        </w:rPr>
        <w:tab/>
        <w:t>Кривень Мирославі Степанівні, 1973 р.н., малозабезпеченій одинокій матері, що зареєстрована та проживає у м. Винники, вул. Галицька, 52 кв.1,  в сумі – 500 грн;</w:t>
      </w:r>
    </w:p>
    <w:p w14:paraId="060CC302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1.11.</w:t>
      </w:r>
      <w:r w:rsidRPr="009550C4">
        <w:rPr>
          <w:sz w:val="28"/>
          <w:szCs w:val="28"/>
        </w:rPr>
        <w:tab/>
        <w:t>Яремко Леву Івановичу, 1938 р.н., пенсіонеру, репресованому, що зареєстрований та проживає у м. Винники, вул. Гонти, 3, в сумі – 300 грн;</w:t>
      </w:r>
    </w:p>
    <w:p w14:paraId="32A1DFE5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1.12.</w:t>
      </w:r>
      <w:r w:rsidRPr="009550C4">
        <w:rPr>
          <w:sz w:val="28"/>
          <w:szCs w:val="28"/>
        </w:rPr>
        <w:tab/>
        <w:t>Дяковській Ориславі Зеновіївні, 1980 р.н., малозабезпеченій одинокій матері,   що зареєстрована та проживає у м. Винники, вул. Івасюка, 50а кв.29, в сумі – 500 грн;</w:t>
      </w:r>
    </w:p>
    <w:p w14:paraId="07172891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1.13.</w:t>
      </w:r>
      <w:r w:rsidRPr="009550C4">
        <w:rPr>
          <w:sz w:val="28"/>
          <w:szCs w:val="28"/>
        </w:rPr>
        <w:tab/>
        <w:t>Петрів Іванні Євстахівні, 1938р.н., інваліду 2-ї групи, на лікування, що зареєстрована та проживає у м. Винники, вул. Кривоноса, 11а,  в сумі  - 700 грн;</w:t>
      </w:r>
    </w:p>
    <w:p w14:paraId="1E7BE405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1.14.</w:t>
      </w:r>
      <w:r w:rsidRPr="009550C4">
        <w:rPr>
          <w:sz w:val="28"/>
          <w:szCs w:val="28"/>
        </w:rPr>
        <w:tab/>
        <w:t>Буляк Світлані Вікторівні, 1982 р.н., на лікування сина- інваліда, багатодітній матері,  що зареєстрована та проживає у м. Винники, вул. І.Франка, 101,  в сумі – 2000 грн;</w:t>
      </w:r>
    </w:p>
    <w:p w14:paraId="11E76724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1.15.</w:t>
      </w:r>
      <w:r w:rsidRPr="009550C4">
        <w:rPr>
          <w:sz w:val="28"/>
          <w:szCs w:val="28"/>
        </w:rPr>
        <w:tab/>
        <w:t>Середі Юрію Олександровичу, 1944 р.н., інваліду 2-ї групи, на лікування, що зареєстрований та проживає у м. Винники, вул. Галицька, 101 кв.2, в сумі - 500 грн;</w:t>
      </w:r>
    </w:p>
    <w:p w14:paraId="756C82F4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1.16.</w:t>
      </w:r>
      <w:r w:rsidRPr="009550C4">
        <w:rPr>
          <w:sz w:val="28"/>
          <w:szCs w:val="28"/>
        </w:rPr>
        <w:tab/>
        <w:t>Лисик Олександрі Григорівні, 1951 р.н., одинокій пенсіонерці, що зареєстрована та проживає у м. Винники, вул. Кільцева, 2а кв.152, в сумі – 500 грн;</w:t>
      </w:r>
    </w:p>
    <w:p w14:paraId="5EE8B14A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1.17.</w:t>
      </w:r>
      <w:r w:rsidRPr="009550C4">
        <w:rPr>
          <w:sz w:val="28"/>
          <w:szCs w:val="28"/>
        </w:rPr>
        <w:tab/>
        <w:t>Микитів Марії Михайлівні, 1945 р.н.,  пенсіонерці, на лікування сина – інваліда 1-ї групи,  що зареєстрована та проживає у м. Винники, вул. Соборності, 12, в сумі – 1000 грн;</w:t>
      </w:r>
    </w:p>
    <w:p w14:paraId="1FE65E65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1.18.</w:t>
      </w:r>
      <w:r w:rsidRPr="009550C4">
        <w:rPr>
          <w:sz w:val="28"/>
          <w:szCs w:val="28"/>
        </w:rPr>
        <w:tab/>
        <w:t>Дедик Ганні Іванівні, 1930 р.н., одинокій пенсіонерці, що зареєстрована та проживає у м. Винники, вул. Кільцева, 10 кв.4, в сумі – 500 грн;</w:t>
      </w:r>
    </w:p>
    <w:p w14:paraId="63BFFB7E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1.19.</w:t>
      </w:r>
      <w:r w:rsidRPr="009550C4">
        <w:rPr>
          <w:sz w:val="28"/>
          <w:szCs w:val="28"/>
        </w:rPr>
        <w:tab/>
        <w:t>Фітьо Марії Степанівні, 1944 р.н., інваліду 2-ї групи на лікування, що проживає та зареєстрована у м. Винники, вул. Стрілецька, 59а, в сумі – 700 грн;</w:t>
      </w:r>
    </w:p>
    <w:p w14:paraId="571FF075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1.20.</w:t>
      </w:r>
      <w:r w:rsidRPr="009550C4">
        <w:rPr>
          <w:sz w:val="28"/>
          <w:szCs w:val="28"/>
        </w:rPr>
        <w:tab/>
        <w:t>Коцюбі Ганні Василівні, 1929 р.н., інваліду 1–ї групи , що проживає та зареєстрована  у м. Винники, вул. Кільцева, 2 кв.99 в сумі – 500 грн;</w:t>
      </w:r>
    </w:p>
    <w:p w14:paraId="7F58909E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1.21.</w:t>
      </w:r>
      <w:r w:rsidRPr="009550C4">
        <w:rPr>
          <w:sz w:val="28"/>
          <w:szCs w:val="28"/>
        </w:rPr>
        <w:tab/>
        <w:t>Бродило Іванні Андріївні, 1932 р.н., ветерану війни – учаснику війни, що проживає та зареєстрована у м. Винники, вул. Ціолковського, 56, в сумі – 500 грн;</w:t>
      </w:r>
    </w:p>
    <w:p w14:paraId="03B0EE9E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lastRenderedPageBreak/>
        <w:t>1.22.</w:t>
      </w:r>
      <w:r w:rsidRPr="009550C4">
        <w:rPr>
          <w:sz w:val="28"/>
          <w:szCs w:val="28"/>
        </w:rPr>
        <w:tab/>
        <w:t>Ходаковській Ганні Лавронівні, 1928 р.н., пенсіонерці, дружині померлого ветерана війни,  на лікувакння, що проживає та зареєстрована у м. Винники, вул. І.Франка, 15б, в сумі – 500 грн.</w:t>
      </w:r>
    </w:p>
    <w:p w14:paraId="35BEE88F" w14:textId="77777777" w:rsidR="009550C4" w:rsidRPr="009550C4" w:rsidRDefault="009550C4" w:rsidP="009550C4">
      <w:pPr>
        <w:rPr>
          <w:sz w:val="28"/>
          <w:szCs w:val="28"/>
        </w:rPr>
      </w:pPr>
    </w:p>
    <w:p w14:paraId="77EC8286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2.</w:t>
      </w:r>
      <w:r w:rsidRPr="009550C4">
        <w:rPr>
          <w:sz w:val="28"/>
          <w:szCs w:val="28"/>
        </w:rPr>
        <w:tab/>
        <w:t>Надати матеріальну допомогу на поховання громадянам м. Винники:</w:t>
      </w:r>
    </w:p>
    <w:p w14:paraId="475840F2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Крисі Галині Стефанівні, 1958 р.н., що проживає у м. Винники, вул. Гагаріна, на поховання сина – Фуріва Володимира Івановича, який  на час смерті  проживав та був зареєстрований  у м. Винники, вул. Гагаріна, 22, у сумі – 2000 грн</w:t>
      </w:r>
    </w:p>
    <w:p w14:paraId="1FC05DE8" w14:textId="77777777" w:rsidR="009550C4" w:rsidRPr="009550C4" w:rsidRDefault="009550C4" w:rsidP="009550C4">
      <w:pPr>
        <w:rPr>
          <w:sz w:val="28"/>
          <w:szCs w:val="28"/>
        </w:rPr>
      </w:pPr>
    </w:p>
    <w:p w14:paraId="31DF4687" w14:textId="77777777" w:rsidR="009550C4" w:rsidRPr="009550C4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>3.</w:t>
      </w:r>
      <w:r w:rsidRPr="009550C4">
        <w:rPr>
          <w:sz w:val="28"/>
          <w:szCs w:val="28"/>
        </w:rPr>
        <w:tab/>
        <w:t xml:space="preserve"> Контроль за виконанням даного рішення покласти на відділ фінансів та економіки.</w:t>
      </w:r>
    </w:p>
    <w:p w14:paraId="5DA17A30" w14:textId="77777777" w:rsidR="009550C4" w:rsidRPr="009550C4" w:rsidRDefault="009550C4" w:rsidP="009550C4">
      <w:pPr>
        <w:rPr>
          <w:sz w:val="28"/>
          <w:szCs w:val="28"/>
        </w:rPr>
      </w:pPr>
    </w:p>
    <w:p w14:paraId="16D978C7" w14:textId="77777777" w:rsidR="009550C4" w:rsidRPr="009550C4" w:rsidRDefault="009550C4" w:rsidP="009550C4">
      <w:pPr>
        <w:rPr>
          <w:sz w:val="28"/>
          <w:szCs w:val="28"/>
        </w:rPr>
      </w:pPr>
    </w:p>
    <w:p w14:paraId="2FFB2F01" w14:textId="77777777" w:rsidR="009550C4" w:rsidRPr="009550C4" w:rsidRDefault="009550C4" w:rsidP="009550C4">
      <w:pPr>
        <w:rPr>
          <w:sz w:val="28"/>
          <w:szCs w:val="28"/>
        </w:rPr>
      </w:pPr>
    </w:p>
    <w:p w14:paraId="5247027E" w14:textId="77777777" w:rsidR="009550C4" w:rsidRPr="009550C4" w:rsidRDefault="009550C4" w:rsidP="009550C4">
      <w:pPr>
        <w:rPr>
          <w:sz w:val="28"/>
          <w:szCs w:val="28"/>
        </w:rPr>
      </w:pPr>
    </w:p>
    <w:p w14:paraId="09378068" w14:textId="77777777" w:rsidR="009550C4" w:rsidRPr="009550C4" w:rsidRDefault="009550C4" w:rsidP="009550C4">
      <w:pPr>
        <w:rPr>
          <w:sz w:val="28"/>
          <w:szCs w:val="28"/>
        </w:rPr>
      </w:pPr>
    </w:p>
    <w:p w14:paraId="01C471E0" w14:textId="3145C716" w:rsidR="00213958" w:rsidRPr="006F2805" w:rsidRDefault="009550C4" w:rsidP="009550C4">
      <w:pPr>
        <w:rPr>
          <w:sz w:val="28"/>
          <w:szCs w:val="28"/>
        </w:rPr>
      </w:pPr>
      <w:r w:rsidRPr="009550C4">
        <w:rPr>
          <w:sz w:val="28"/>
          <w:szCs w:val="28"/>
        </w:rPr>
        <w:t xml:space="preserve">Міський голова                                                                   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3B8F7" w14:textId="77777777" w:rsidR="009E6A62" w:rsidRDefault="009E6A62">
      <w:r>
        <w:separator/>
      </w:r>
    </w:p>
  </w:endnote>
  <w:endnote w:type="continuationSeparator" w:id="0">
    <w:p w14:paraId="74AE114F" w14:textId="77777777" w:rsidR="009E6A62" w:rsidRDefault="009E6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0A23F" w14:textId="77777777" w:rsidR="009E6A62" w:rsidRDefault="009E6A62">
      <w:r>
        <w:separator/>
      </w:r>
    </w:p>
  </w:footnote>
  <w:footnote w:type="continuationSeparator" w:id="0">
    <w:p w14:paraId="32DEAE51" w14:textId="77777777" w:rsidR="009E6A62" w:rsidRDefault="009E6A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50C4"/>
    <w:rsid w:val="009917ED"/>
    <w:rsid w:val="009B3FB6"/>
    <w:rsid w:val="009E6A6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8E76F-F088-4BF0-BEF6-0FBC68157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3515</Words>
  <Characters>2004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2024-03-15T09:52:00Z</dcterms:modified>
</cp:coreProperties>
</file>