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 щодо можливості газифікації двоконтурного котла   парапетного типу взамін ЦО на площі кухні квартири №27   в житловому будинку по вул.Кільцева, 8 у м.Винники   та надання дозволу на виготовлення технічної документації   для від'єднання від системи центрального опалення та  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5AA6DE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Пуківського В.І., який  проживає за адресою м.Винники вул.Кільцева, буд. №8 кв.№27 виконавчий комітет Винниківської міської ради :</w:t>
      </w:r>
    </w:p>
    <w:p w14:paraId="29C07CAC" w14:textId="77777777" w:rsidR="00B85D20" w:rsidRPr="00B85D20" w:rsidRDefault="00B85D20" w:rsidP="00B85D20">
      <w:pPr>
        <w:rPr>
          <w:sz w:val="28"/>
          <w:szCs w:val="28"/>
        </w:rPr>
      </w:pPr>
    </w:p>
    <w:p w14:paraId="587BAD25" w14:textId="77777777" w:rsidR="00B85D20" w:rsidRPr="00B85D20" w:rsidRDefault="00B85D20" w:rsidP="00B85D20">
      <w:pPr>
        <w:jc w:val="center"/>
        <w:rPr>
          <w:sz w:val="28"/>
          <w:szCs w:val="28"/>
        </w:rPr>
      </w:pPr>
      <w:bookmarkStart w:id="1" w:name="_GoBack"/>
      <w:bookmarkEnd w:id="1"/>
      <w:r w:rsidRPr="00B85D20">
        <w:rPr>
          <w:sz w:val="28"/>
          <w:szCs w:val="28"/>
        </w:rPr>
        <w:t>В И Р І Ш И В:</w:t>
      </w:r>
    </w:p>
    <w:p w14:paraId="1BAE5C67" w14:textId="77777777" w:rsidR="00B85D20" w:rsidRPr="00B85D20" w:rsidRDefault="00B85D20" w:rsidP="00B85D20">
      <w:pPr>
        <w:rPr>
          <w:sz w:val="28"/>
          <w:szCs w:val="28"/>
        </w:rPr>
      </w:pPr>
    </w:p>
    <w:p w14:paraId="0B1BADD8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1. Затвердити висновок міжвідомчої комісії (№4 &amp;05 від 22.03.2017р.)                                                      про те, що технічно можлива газифікація двоконтурного котла парапетного типу взамін ЦО на площі кухні квартири №27 в житловому будинку по вул. Кільцева, 8 у м. Винники при умові:</w:t>
      </w:r>
    </w:p>
    <w:p w14:paraId="3FE8E374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 дотримання вимог чинного законодавства і відповідних погоджень з зацікавленими організаціями.</w:t>
      </w:r>
    </w:p>
    <w:p w14:paraId="646AA484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2. Дати дозвіл гр. Пуківському В.І. на газифікацію котла у квартирі №27 по вул. Кільцева, буд.№8 у м.Винники.</w:t>
      </w:r>
    </w:p>
    <w:p w14:paraId="6A3651D0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lastRenderedPageBreak/>
        <w:t>3. Зобов’язати  гр. Пуківського В.І. звернутись в ЛМКП «Львівтеплоенерго» для від’єднання від центрального опалення зі встановленням автономного  опалення  в квартирі №27 по вул. Кільцева, буд.№8 у м. Винники.</w:t>
      </w:r>
    </w:p>
    <w:p w14:paraId="40ED8E0D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4. Гр. Пуківському В.І.., який проживає м. Винники, вул. Кільцева, буд.№8 кв.№27 :</w:t>
      </w:r>
    </w:p>
    <w:p w14:paraId="746F5B5E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-отримати у ПАТ «Львівгаз»  технічні умови на газопостачання;</w:t>
      </w:r>
    </w:p>
    <w:p w14:paraId="6F110C66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7C158A94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27 по вул.Кільцева, буд.№8 у м.Винники    з  обов’язковим  погодженням у ЛМКП «Львівтеплоенерго»;</w:t>
      </w:r>
    </w:p>
    <w:p w14:paraId="617254C3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7A2AA68F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5144C777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A50276" w14:textId="77777777" w:rsidR="00B85D20" w:rsidRPr="00B85D20" w:rsidRDefault="00B85D20" w:rsidP="00B85D20">
      <w:pPr>
        <w:rPr>
          <w:sz w:val="28"/>
          <w:szCs w:val="28"/>
        </w:rPr>
      </w:pPr>
    </w:p>
    <w:p w14:paraId="135C47BB" w14:textId="77777777" w:rsidR="00B85D20" w:rsidRPr="00B85D20" w:rsidRDefault="00B85D20" w:rsidP="00B85D20">
      <w:pPr>
        <w:rPr>
          <w:sz w:val="28"/>
          <w:szCs w:val="28"/>
        </w:rPr>
      </w:pPr>
    </w:p>
    <w:p w14:paraId="563882C3" w14:textId="77777777" w:rsidR="00B85D20" w:rsidRPr="00B85D20" w:rsidRDefault="00B85D20" w:rsidP="00B85D20">
      <w:pPr>
        <w:rPr>
          <w:sz w:val="28"/>
          <w:szCs w:val="28"/>
        </w:rPr>
      </w:pPr>
    </w:p>
    <w:p w14:paraId="50FD44A9" w14:textId="77777777" w:rsidR="00B85D20" w:rsidRPr="00B85D20" w:rsidRDefault="00B85D20" w:rsidP="00B85D20">
      <w:pPr>
        <w:rPr>
          <w:sz w:val="28"/>
          <w:szCs w:val="28"/>
        </w:rPr>
      </w:pPr>
      <w:r w:rsidRPr="00B85D20">
        <w:rPr>
          <w:sz w:val="28"/>
          <w:szCs w:val="28"/>
        </w:rPr>
        <w:t>Міський голова                                                                             В. Л.Квурт</w:t>
      </w:r>
    </w:p>
    <w:p w14:paraId="1F3FEEB9" w14:textId="77777777" w:rsidR="00B85D20" w:rsidRPr="00B85D20" w:rsidRDefault="00B85D20" w:rsidP="00B85D20">
      <w:pPr>
        <w:rPr>
          <w:sz w:val="28"/>
          <w:szCs w:val="28"/>
        </w:rPr>
      </w:pPr>
    </w:p>
    <w:p w14:paraId="72B5F530" w14:textId="77777777" w:rsidR="00B85D20" w:rsidRPr="00B85D20" w:rsidRDefault="00B85D20" w:rsidP="00B85D2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CEA784" w14:textId="77777777" w:rsidR="00202855" w:rsidRDefault="00202855">
      <w:r>
        <w:separator/>
      </w:r>
    </w:p>
  </w:endnote>
  <w:endnote w:type="continuationSeparator" w:id="0">
    <w:p w14:paraId="4C7DC4AB" w14:textId="77777777" w:rsidR="00202855" w:rsidRDefault="0020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E1AC" w14:textId="77777777" w:rsidR="00202855" w:rsidRDefault="00202855">
      <w:r>
        <w:separator/>
      </w:r>
    </w:p>
  </w:footnote>
  <w:footnote w:type="continuationSeparator" w:id="0">
    <w:p w14:paraId="4EDF5AEC" w14:textId="77777777" w:rsidR="00202855" w:rsidRDefault="00202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85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5D20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557E5-2725-4529-9A08-4E8EA2EF0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1690</Words>
  <Characters>964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2024-03-15T10:23:00Z</dcterms:modified>
</cp:coreProperties>
</file>