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вул.В.Кука,25    (к/н 4610160300:04:002:0067)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9354CF" w14:paraId="31BD3025" w14:textId="77777777" w:rsidTr="00BE7A3D">
        <w:tc>
          <w:tcPr>
            <w:tcW w:w="4814" w:type="dxa"/>
          </w:tcPr>
          <w:p w14:paraId="75C2C9E3" w14:textId="77777777" w:rsidR="009354CF" w:rsidRPr="00BE7A3D" w:rsidRDefault="009354CF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4CC80D90" w14:textId="77777777" w:rsidR="009354CF" w:rsidRDefault="009354CF" w:rsidP="00471A72">
            <w:pPr>
              <w:rPr>
                <w:sz w:val="28"/>
              </w:rPr>
            </w:pPr>
          </w:p>
        </w:tc>
      </w:tr>
    </w:tbl>
    <w:p w14:paraId="4611C0FA" w14:textId="77777777" w:rsidR="009354CF" w:rsidRPr="009354CF" w:rsidRDefault="009354CF" w:rsidP="009354CF">
      <w:pPr>
        <w:ind w:firstLine="720"/>
        <w:rPr>
          <w:sz w:val="28"/>
          <w:szCs w:val="28"/>
        </w:rPr>
      </w:pPr>
      <w:r w:rsidRPr="009354C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Юрчака Н.Р.,  виконком Винниківської міської ради –</w:t>
      </w:r>
    </w:p>
    <w:p w14:paraId="32251156" w14:textId="77777777" w:rsidR="009354CF" w:rsidRPr="009354CF" w:rsidRDefault="009354CF" w:rsidP="009354CF">
      <w:pPr>
        <w:rPr>
          <w:sz w:val="28"/>
          <w:szCs w:val="28"/>
        </w:rPr>
      </w:pPr>
    </w:p>
    <w:p w14:paraId="5316D3E7" w14:textId="77777777" w:rsidR="009354CF" w:rsidRPr="009354CF" w:rsidRDefault="009354CF" w:rsidP="009354CF">
      <w:pPr>
        <w:jc w:val="center"/>
        <w:rPr>
          <w:sz w:val="28"/>
          <w:szCs w:val="28"/>
        </w:rPr>
      </w:pPr>
      <w:bookmarkStart w:id="1" w:name="_GoBack"/>
      <w:bookmarkEnd w:id="1"/>
      <w:r w:rsidRPr="009354CF">
        <w:rPr>
          <w:sz w:val="28"/>
          <w:szCs w:val="28"/>
        </w:rPr>
        <w:t>ВИРІШИВ:</w:t>
      </w:r>
    </w:p>
    <w:p w14:paraId="2DCC1F95" w14:textId="77777777" w:rsidR="009354CF" w:rsidRPr="009354CF" w:rsidRDefault="009354CF" w:rsidP="009354CF">
      <w:pPr>
        <w:rPr>
          <w:sz w:val="28"/>
          <w:szCs w:val="28"/>
        </w:rPr>
      </w:pPr>
    </w:p>
    <w:p w14:paraId="0AE468BB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1.</w:t>
      </w:r>
      <w:r w:rsidRPr="009354CF">
        <w:rPr>
          <w:sz w:val="28"/>
          <w:szCs w:val="28"/>
        </w:rPr>
        <w:tab/>
        <w:t>Видати гр. Юрчаку Назарію Романовичу будівельний паспорт забудови земельної ділянки на проектування та будівництво індивідуального житлового  будинку на земельній ділянці по вул.  В.Кука,25  (к/н 4610160300:04:002:0067)  у м.Винники.</w:t>
      </w:r>
    </w:p>
    <w:p w14:paraId="779279FD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2.</w:t>
      </w:r>
      <w:r w:rsidRPr="009354C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В.Кука,25  (к/н 4610160300:04:002:0067)  у м.Винники.</w:t>
      </w:r>
    </w:p>
    <w:p w14:paraId="495ED79F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3.</w:t>
      </w:r>
      <w:r w:rsidRPr="009354CF">
        <w:rPr>
          <w:sz w:val="28"/>
          <w:szCs w:val="28"/>
        </w:rPr>
        <w:tab/>
        <w:t>Зобов’язати гр.Юрчака Н.Р.:</w:t>
      </w:r>
    </w:p>
    <w:p w14:paraId="5682BA37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lastRenderedPageBreak/>
        <w:t>3.1.</w:t>
      </w:r>
      <w:r w:rsidRPr="009354C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02EA672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3.2.</w:t>
      </w:r>
      <w:r w:rsidRPr="009354C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8B454C8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3.3.</w:t>
      </w:r>
      <w:r w:rsidRPr="009354CF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9254FC0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3.4.</w:t>
      </w:r>
      <w:r w:rsidRPr="009354C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7716373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3.5.</w:t>
      </w:r>
      <w:r w:rsidRPr="009354CF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400FF6F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3.6.</w:t>
      </w:r>
      <w:r w:rsidRPr="009354CF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553F1D6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3.7.</w:t>
      </w:r>
      <w:r w:rsidRPr="009354C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0714E2D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4.</w:t>
      </w:r>
      <w:r w:rsidRPr="009354CF">
        <w:rPr>
          <w:sz w:val="28"/>
          <w:szCs w:val="28"/>
        </w:rPr>
        <w:tab/>
        <w:t>Роз’яснити гр. Юрчаку Н.Р., що будівельні роботи можна розпочинати тільки після отримання відповідних дозволів, згідно державних норм та правил.</w:t>
      </w:r>
    </w:p>
    <w:p w14:paraId="15D0C701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5.</w:t>
      </w:r>
      <w:r w:rsidRPr="009354CF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56F1CC0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6.</w:t>
      </w:r>
      <w:r w:rsidRPr="009354C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2AEB740" w14:textId="77777777" w:rsidR="009354CF" w:rsidRPr="009354CF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7.</w:t>
      </w:r>
      <w:r w:rsidRPr="009354C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3B8C4A3" w14:textId="77777777" w:rsidR="009354CF" w:rsidRPr="009354CF" w:rsidRDefault="009354CF" w:rsidP="009354CF">
      <w:pPr>
        <w:rPr>
          <w:sz w:val="28"/>
          <w:szCs w:val="28"/>
        </w:rPr>
      </w:pPr>
    </w:p>
    <w:p w14:paraId="725C941D" w14:textId="77777777" w:rsidR="009354CF" w:rsidRPr="009354CF" w:rsidRDefault="009354CF" w:rsidP="009354CF">
      <w:pPr>
        <w:rPr>
          <w:sz w:val="28"/>
          <w:szCs w:val="28"/>
        </w:rPr>
      </w:pPr>
    </w:p>
    <w:p w14:paraId="64AB1E75" w14:textId="77777777" w:rsidR="009354CF" w:rsidRPr="009354CF" w:rsidRDefault="009354CF" w:rsidP="009354CF">
      <w:pPr>
        <w:rPr>
          <w:sz w:val="28"/>
          <w:szCs w:val="28"/>
        </w:rPr>
      </w:pPr>
    </w:p>
    <w:p w14:paraId="01C471E0" w14:textId="13BC6D83" w:rsidR="00213958" w:rsidRPr="006F2805" w:rsidRDefault="009354CF" w:rsidP="009354CF">
      <w:pPr>
        <w:rPr>
          <w:sz w:val="28"/>
          <w:szCs w:val="28"/>
        </w:rPr>
      </w:pPr>
      <w:r w:rsidRPr="009354CF">
        <w:rPr>
          <w:sz w:val="28"/>
          <w:szCs w:val="28"/>
        </w:rPr>
        <w:t>Міський  голова</w:t>
      </w:r>
      <w:r w:rsidRPr="009354CF">
        <w:rPr>
          <w:sz w:val="28"/>
          <w:szCs w:val="28"/>
        </w:rPr>
        <w:tab/>
      </w:r>
      <w:r w:rsidRPr="009354CF">
        <w:rPr>
          <w:sz w:val="28"/>
          <w:szCs w:val="28"/>
        </w:rPr>
        <w:tab/>
      </w:r>
      <w:r w:rsidRPr="009354CF">
        <w:rPr>
          <w:sz w:val="28"/>
          <w:szCs w:val="28"/>
        </w:rPr>
        <w:tab/>
      </w:r>
      <w:r w:rsidRPr="009354CF">
        <w:rPr>
          <w:sz w:val="28"/>
          <w:szCs w:val="28"/>
        </w:rPr>
        <w:tab/>
      </w:r>
      <w:r w:rsidRPr="009354CF">
        <w:rPr>
          <w:sz w:val="28"/>
          <w:szCs w:val="28"/>
        </w:rPr>
        <w:tab/>
      </w:r>
      <w:r w:rsidRPr="009354CF">
        <w:rPr>
          <w:sz w:val="28"/>
          <w:szCs w:val="28"/>
        </w:rPr>
        <w:tab/>
      </w:r>
      <w:r w:rsidRPr="009354CF">
        <w:rPr>
          <w:sz w:val="28"/>
          <w:szCs w:val="28"/>
        </w:rPr>
        <w:tab/>
      </w:r>
      <w:r w:rsidRPr="009354CF">
        <w:rPr>
          <w:sz w:val="28"/>
          <w:szCs w:val="28"/>
        </w:rPr>
        <w:tab/>
        <w:t>В.Л.Квурт</w:t>
      </w:r>
      <w:r w:rsidRPr="009354CF">
        <w:rPr>
          <w:sz w:val="28"/>
          <w:szCs w:val="28"/>
        </w:rPr>
        <w:tab/>
      </w:r>
      <w:r w:rsidRPr="009354C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D337B" w14:textId="77777777" w:rsidR="00611023" w:rsidRDefault="00611023">
      <w:r>
        <w:separator/>
      </w:r>
    </w:p>
  </w:endnote>
  <w:endnote w:type="continuationSeparator" w:id="0">
    <w:p w14:paraId="40B823D0" w14:textId="77777777" w:rsidR="00611023" w:rsidRDefault="00611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E73C4" w14:textId="77777777" w:rsidR="00611023" w:rsidRDefault="00611023">
      <w:r>
        <w:separator/>
      </w:r>
    </w:p>
  </w:footnote>
  <w:footnote w:type="continuationSeparator" w:id="0">
    <w:p w14:paraId="32410F10" w14:textId="77777777" w:rsidR="00611023" w:rsidRDefault="006110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10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4CF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D2DB6-BCE4-493A-BBC8-709D027BA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2158</Words>
  <Characters>1231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2024-03-18T09:42:00Z</dcterms:modified>
</cp:coreProperties>
</file>