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"Капітальний ремонт покрівлі басейну СШ №29  по вул. Сухомлинського, 6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D6136E" w14:textId="77777777" w:rsidR="008A7B9B" w:rsidRPr="008A7B9B" w:rsidRDefault="008A7B9B" w:rsidP="008A7B9B">
      <w:pPr>
        <w:ind w:firstLine="720"/>
        <w:rPr>
          <w:sz w:val="28"/>
          <w:szCs w:val="28"/>
        </w:rPr>
      </w:pPr>
      <w:r w:rsidRPr="008A7B9B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316BC352" w14:textId="77777777" w:rsidR="008A7B9B" w:rsidRDefault="008A7B9B" w:rsidP="008A7B9B">
      <w:pPr>
        <w:rPr>
          <w:sz w:val="28"/>
          <w:szCs w:val="28"/>
        </w:rPr>
      </w:pPr>
      <w:r w:rsidRPr="008A7B9B">
        <w:rPr>
          <w:sz w:val="28"/>
          <w:szCs w:val="28"/>
        </w:rPr>
        <w:t xml:space="preserve">                                                             </w:t>
      </w:r>
    </w:p>
    <w:p w14:paraId="49B45A19" w14:textId="0E30F709" w:rsidR="008A7B9B" w:rsidRDefault="008A7B9B" w:rsidP="008A7B9B">
      <w:pPr>
        <w:jc w:val="center"/>
        <w:rPr>
          <w:sz w:val="28"/>
          <w:szCs w:val="28"/>
        </w:rPr>
      </w:pPr>
      <w:r w:rsidRPr="008A7B9B">
        <w:rPr>
          <w:sz w:val="28"/>
          <w:szCs w:val="28"/>
        </w:rPr>
        <w:t>В И Р І Ш И В:</w:t>
      </w:r>
    </w:p>
    <w:p w14:paraId="0781CA5F" w14:textId="77777777" w:rsidR="008A7B9B" w:rsidRPr="008A7B9B" w:rsidRDefault="008A7B9B" w:rsidP="008A7B9B">
      <w:pPr>
        <w:jc w:val="center"/>
        <w:rPr>
          <w:sz w:val="28"/>
          <w:szCs w:val="28"/>
        </w:rPr>
      </w:pPr>
    </w:p>
    <w:p w14:paraId="10BA5E15" w14:textId="699F516D" w:rsidR="008A7B9B" w:rsidRPr="008A7B9B" w:rsidRDefault="008A7B9B" w:rsidP="008A7B9B">
      <w:pPr>
        <w:rPr>
          <w:sz w:val="28"/>
          <w:szCs w:val="28"/>
        </w:rPr>
      </w:pPr>
      <w:r w:rsidRPr="008A7B9B">
        <w:rPr>
          <w:sz w:val="28"/>
          <w:szCs w:val="28"/>
        </w:rPr>
        <w:t>1.</w:t>
      </w:r>
      <w:r w:rsidRPr="008A7B9B">
        <w:rPr>
          <w:sz w:val="28"/>
          <w:szCs w:val="28"/>
        </w:rPr>
        <w:tab/>
        <w:t>Затвердити   кошторисну документацію «Капітальний</w:t>
      </w:r>
      <w:r>
        <w:rPr>
          <w:sz w:val="28"/>
          <w:szCs w:val="28"/>
        </w:rPr>
        <w:t xml:space="preserve"> ремонт покрівлі басейну СШ №29 </w:t>
      </w:r>
      <w:r w:rsidRPr="008A7B9B">
        <w:rPr>
          <w:sz w:val="28"/>
          <w:szCs w:val="28"/>
        </w:rPr>
        <w:t>по вул. Сухомлинського, 6 у м. Винники».</w:t>
      </w:r>
    </w:p>
    <w:p w14:paraId="58B812E2" w14:textId="77777777" w:rsidR="008A7B9B" w:rsidRPr="008A7B9B" w:rsidRDefault="008A7B9B" w:rsidP="008A7B9B">
      <w:pPr>
        <w:rPr>
          <w:sz w:val="28"/>
          <w:szCs w:val="28"/>
        </w:rPr>
      </w:pPr>
    </w:p>
    <w:p w14:paraId="28B95E57" w14:textId="77777777" w:rsidR="008A7B9B" w:rsidRPr="008A7B9B" w:rsidRDefault="008A7B9B" w:rsidP="008A7B9B">
      <w:pPr>
        <w:rPr>
          <w:sz w:val="28"/>
          <w:szCs w:val="28"/>
        </w:rPr>
      </w:pPr>
      <w:r w:rsidRPr="008A7B9B">
        <w:rPr>
          <w:sz w:val="28"/>
          <w:szCs w:val="28"/>
        </w:rPr>
        <w:t>2.</w:t>
      </w:r>
      <w:r w:rsidRPr="008A7B9B">
        <w:rPr>
          <w:sz w:val="28"/>
          <w:szCs w:val="28"/>
        </w:rPr>
        <w:tab/>
        <w:t>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A64FB35" w14:textId="77777777" w:rsidR="008A7B9B" w:rsidRPr="008A7B9B" w:rsidRDefault="008A7B9B" w:rsidP="008A7B9B">
      <w:pPr>
        <w:rPr>
          <w:sz w:val="28"/>
          <w:szCs w:val="28"/>
        </w:rPr>
      </w:pPr>
    </w:p>
    <w:p w14:paraId="3F0604A8" w14:textId="77777777" w:rsidR="008A7B9B" w:rsidRPr="008A7B9B" w:rsidRDefault="008A7B9B" w:rsidP="008A7B9B">
      <w:pPr>
        <w:rPr>
          <w:sz w:val="28"/>
          <w:szCs w:val="28"/>
        </w:rPr>
      </w:pPr>
    </w:p>
    <w:p w14:paraId="64ED8A27" w14:textId="77777777" w:rsidR="008A7B9B" w:rsidRPr="008A7B9B" w:rsidRDefault="008A7B9B" w:rsidP="008A7B9B">
      <w:pPr>
        <w:rPr>
          <w:sz w:val="28"/>
          <w:szCs w:val="28"/>
        </w:rPr>
      </w:pPr>
    </w:p>
    <w:p w14:paraId="01C471E0" w14:textId="573B1B69" w:rsidR="00213958" w:rsidRPr="006F2805" w:rsidRDefault="008A7B9B" w:rsidP="008A7B9B">
      <w:pPr>
        <w:rPr>
          <w:sz w:val="28"/>
          <w:szCs w:val="28"/>
        </w:rPr>
      </w:pPr>
      <w:r w:rsidRPr="008A7B9B">
        <w:rPr>
          <w:sz w:val="28"/>
          <w:szCs w:val="28"/>
        </w:rPr>
        <w:t>Місь</w:t>
      </w:r>
      <w:r>
        <w:rPr>
          <w:sz w:val="28"/>
          <w:szCs w:val="28"/>
        </w:rPr>
        <w:t xml:space="preserve">кий  голова     </w:t>
      </w:r>
      <w:bookmarkStart w:id="1" w:name="_GoBack"/>
      <w:bookmarkEnd w:id="1"/>
      <w:r w:rsidRPr="008A7B9B">
        <w:rPr>
          <w:sz w:val="28"/>
          <w:szCs w:val="28"/>
        </w:rPr>
        <w:t xml:space="preserve">                                                                    </w:t>
      </w:r>
      <w:r w:rsidRPr="008A7B9B">
        <w:rPr>
          <w:sz w:val="28"/>
          <w:szCs w:val="28"/>
        </w:rPr>
        <w:tab/>
        <w:t xml:space="preserve">   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AA7C16" w14:textId="77777777" w:rsidR="009937DE" w:rsidRDefault="009937DE">
      <w:r>
        <w:separator/>
      </w:r>
    </w:p>
  </w:endnote>
  <w:endnote w:type="continuationSeparator" w:id="0">
    <w:p w14:paraId="1018A1CB" w14:textId="77777777" w:rsidR="009937DE" w:rsidRDefault="00993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876AF0" w14:textId="77777777" w:rsidR="009937DE" w:rsidRDefault="009937DE">
      <w:r>
        <w:separator/>
      </w:r>
    </w:p>
  </w:footnote>
  <w:footnote w:type="continuationSeparator" w:id="0">
    <w:p w14:paraId="49CB550C" w14:textId="77777777" w:rsidR="009937DE" w:rsidRDefault="009937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7B9B"/>
    <w:rsid w:val="008C6E6E"/>
    <w:rsid w:val="008E2971"/>
    <w:rsid w:val="009060A4"/>
    <w:rsid w:val="00935669"/>
    <w:rsid w:val="00941AD8"/>
    <w:rsid w:val="009917ED"/>
    <w:rsid w:val="009937DE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A85AB-1DBB-4DF4-B84D-CF331D762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720</Words>
  <Characters>411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2024-03-18T12:58:00Z</dcterms:modified>
</cp:coreProperties>
</file>