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21.04.2017р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уточненого титульного списку   поточного ремонту фонду міської  комунальної власності м.Винники на 2017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9C18F0F" w14:textId="77777777" w:rsidR="00841E82" w:rsidRDefault="00841E82" w:rsidP="00841E82">
      <w:pPr>
        <w:ind w:firstLine="708"/>
        <w:jc w:val="both"/>
        <w:rPr>
          <w:szCs w:val="24"/>
        </w:rPr>
      </w:pPr>
      <w:r>
        <w:rPr>
          <w:szCs w:val="24"/>
        </w:rPr>
        <w:t>Керуючись Законом України «Про місцеве самоврядування в Україні» на виконання рішення Винниківської міської ради від 27.12.2016 року №707 « Про міський бюджет м.Винники на 2017 рік», виконавчий комітет Винниківської міської ради:</w:t>
      </w:r>
    </w:p>
    <w:p w14:paraId="519A0B3D" w14:textId="77777777" w:rsidR="00841E82" w:rsidRDefault="00841E82" w:rsidP="00841E82">
      <w:pPr>
        <w:jc w:val="both"/>
        <w:rPr>
          <w:szCs w:val="24"/>
        </w:rPr>
      </w:pPr>
    </w:p>
    <w:p w14:paraId="1DAE065E" w14:textId="77777777" w:rsidR="00841E82" w:rsidRDefault="00841E82" w:rsidP="009F2DC7">
      <w:pPr>
        <w:jc w:val="center"/>
        <w:rPr>
          <w:szCs w:val="24"/>
        </w:rPr>
      </w:pPr>
      <w:r>
        <w:rPr>
          <w:szCs w:val="24"/>
        </w:rPr>
        <w:t>ВИРІШИВ:</w:t>
      </w:r>
    </w:p>
    <w:p w14:paraId="38370A82" w14:textId="77777777" w:rsidR="00841E82" w:rsidRDefault="00841E82" w:rsidP="00841E82">
      <w:pPr>
        <w:pStyle w:val="a8"/>
        <w:numPr>
          <w:ilvl w:val="0"/>
          <w:numId w:val="3"/>
        </w:numPr>
        <w:suppressAutoHyphens/>
        <w:jc w:val="both"/>
        <w:rPr>
          <w:szCs w:val="24"/>
        </w:rPr>
      </w:pPr>
      <w:r>
        <w:rPr>
          <w:szCs w:val="24"/>
        </w:rPr>
        <w:t>Затвердити уточнений титульний список на 2017 рік на виконання робіт по поточному ремонту з міського бюджету м.Винники:</w:t>
      </w:r>
    </w:p>
    <w:p w14:paraId="329AE635" w14:textId="77777777" w:rsidR="00841E82" w:rsidRDefault="00841E82" w:rsidP="00841E82">
      <w:pPr>
        <w:pStyle w:val="a8"/>
        <w:jc w:val="both"/>
        <w:rPr>
          <w:szCs w:val="24"/>
        </w:rPr>
      </w:pPr>
    </w:p>
    <w:p w14:paraId="7B7E55F1" w14:textId="77777777" w:rsidR="00841E82" w:rsidRDefault="00841E82" w:rsidP="00841E82">
      <w:pPr>
        <w:pStyle w:val="a8"/>
        <w:jc w:val="both"/>
        <w:rPr>
          <w:szCs w:val="24"/>
        </w:rPr>
      </w:pPr>
      <w:r>
        <w:rPr>
          <w:szCs w:val="24"/>
        </w:rPr>
        <w:t>КПКВ 0316010 «забезпечення на</w:t>
      </w:r>
      <w:bookmarkStart w:id="1" w:name="_GoBack"/>
      <w:bookmarkEnd w:id="1"/>
      <w:r>
        <w:rPr>
          <w:szCs w:val="24"/>
        </w:rPr>
        <w:t>дійного та безперебійного функціонування житлово-експлуатаційного господарства»- поточний ремонт житлових будинків на суму 500,00 тис. грн. згідно додатку №1</w:t>
      </w:r>
    </w:p>
    <w:p w14:paraId="38B404D3" w14:textId="77777777" w:rsidR="00841E82" w:rsidRDefault="00841E82" w:rsidP="00841E82">
      <w:pPr>
        <w:pStyle w:val="a8"/>
        <w:jc w:val="both"/>
        <w:rPr>
          <w:szCs w:val="24"/>
        </w:rPr>
      </w:pPr>
    </w:p>
    <w:p w14:paraId="6D29D94F" w14:textId="77777777" w:rsidR="00841E82" w:rsidRDefault="00841E82" w:rsidP="00841E82">
      <w:pPr>
        <w:pStyle w:val="a8"/>
        <w:numPr>
          <w:ilvl w:val="0"/>
          <w:numId w:val="3"/>
        </w:numPr>
        <w:suppressAutoHyphens/>
        <w:jc w:val="both"/>
        <w:rPr>
          <w:szCs w:val="24"/>
        </w:rPr>
      </w:pPr>
      <w:r>
        <w:rPr>
          <w:szCs w:val="24"/>
        </w:rPr>
        <w:t>Контроль за виконання рішення виконавчого комітету покласти на заступника міського голови з питань житлово-комунального господарства та фінансової політики.</w:t>
      </w:r>
    </w:p>
    <w:p w14:paraId="7982908D" w14:textId="77777777" w:rsidR="00841E82" w:rsidRDefault="00841E82" w:rsidP="00841E82">
      <w:pPr>
        <w:rPr>
          <w:szCs w:val="24"/>
        </w:rPr>
      </w:pPr>
    </w:p>
    <w:p w14:paraId="20F05DF2" w14:textId="77777777" w:rsidR="00841E82" w:rsidRDefault="00841E82" w:rsidP="00841E82">
      <w:pPr>
        <w:rPr>
          <w:szCs w:val="24"/>
        </w:rPr>
      </w:pPr>
    </w:p>
    <w:p w14:paraId="4050D5F8" w14:textId="77777777" w:rsidR="00841E82" w:rsidRDefault="00841E82" w:rsidP="00841E82">
      <w:pPr>
        <w:rPr>
          <w:szCs w:val="24"/>
        </w:rPr>
      </w:pPr>
    </w:p>
    <w:p w14:paraId="782D68C0" w14:textId="77777777" w:rsidR="00841E82" w:rsidRDefault="00841E82" w:rsidP="00841E82">
      <w:pPr>
        <w:rPr>
          <w:szCs w:val="24"/>
        </w:rPr>
      </w:pPr>
      <w:r>
        <w:rPr>
          <w:szCs w:val="24"/>
        </w:rPr>
        <w:t xml:space="preserve">       Міський голова                                                                           Квурт В.Л.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B1FDA4" w14:textId="77777777" w:rsidR="00B11039" w:rsidRDefault="00B11039">
      <w:r>
        <w:separator/>
      </w:r>
    </w:p>
  </w:endnote>
  <w:endnote w:type="continuationSeparator" w:id="0">
    <w:p w14:paraId="1FDD0D0D" w14:textId="77777777" w:rsidR="00B11039" w:rsidRDefault="00B11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2BCE96" w14:textId="77777777" w:rsidR="00B11039" w:rsidRDefault="00B11039">
      <w:r>
        <w:separator/>
      </w:r>
    </w:p>
  </w:footnote>
  <w:footnote w:type="continuationSeparator" w:id="0">
    <w:p w14:paraId="34EB49B7" w14:textId="77777777" w:rsidR="00B11039" w:rsidRDefault="00B110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D24BB"/>
    <w:multiLevelType w:val="hybridMultilevel"/>
    <w:tmpl w:val="DF566A5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8596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1E82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2DC7"/>
    <w:rsid w:val="00A02423"/>
    <w:rsid w:val="00A20109"/>
    <w:rsid w:val="00A769F3"/>
    <w:rsid w:val="00A84DA2"/>
    <w:rsid w:val="00A87585"/>
    <w:rsid w:val="00A9594B"/>
    <w:rsid w:val="00AE7596"/>
    <w:rsid w:val="00B03460"/>
    <w:rsid w:val="00B11039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01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BF5A15-6CD2-4325-AA61-5A17AFD1F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772</Words>
  <Characters>441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78</cp:revision>
  <cp:lastPrinted>2006-03-17T12:40:00Z</cp:lastPrinted>
  <dcterms:created xsi:type="dcterms:W3CDTF">2018-03-30T16:44:00Z</dcterms:created>
  <dcterms:modified xsi:type="dcterms:W3CDTF">2024-03-18T10:26:00Z</dcterms:modified>
</cp:coreProperties>
</file>