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та господарської будівлі на земельній   ділянці  по вул.Полуботка,9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06E7B9" w14:textId="77777777" w:rsidR="00DB1FEB" w:rsidRDefault="00DB1FEB" w:rsidP="00DB1FEB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Барановської І.В., діючої на підставі Довіреності (№570/4/553-2899 від27.10.2016р.) гр.Барановської Г.І., беручи до уваги  Державний Акт на право приватної власності на землю (серія ЛВ №60052001),   виконком Винниківської міської ради –</w:t>
      </w:r>
    </w:p>
    <w:p w14:paraId="48F48D68" w14:textId="77777777" w:rsidR="00DB1FEB" w:rsidRDefault="00DB1FEB" w:rsidP="00DB1FEB">
      <w:pPr>
        <w:ind w:firstLine="708"/>
        <w:jc w:val="both"/>
      </w:pPr>
    </w:p>
    <w:p w14:paraId="68E1A984" w14:textId="77777777" w:rsidR="00DB1FEB" w:rsidRDefault="00DB1FEB" w:rsidP="00DB1FEB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4312BE2" w14:textId="77777777" w:rsidR="00DB1FEB" w:rsidRDefault="00DB1FEB" w:rsidP="00DB1FEB">
      <w:pPr>
        <w:jc w:val="both"/>
        <w:rPr>
          <w:b/>
        </w:rPr>
      </w:pPr>
    </w:p>
    <w:p w14:paraId="5D6D4B66" w14:textId="77777777" w:rsidR="00DB1FEB" w:rsidRDefault="00DB1FEB" w:rsidP="00DB1FEB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Барановській Галині Іванівні будівельний паспорт забудови земельної ділянки на проектування та будівництво індивідуального житлового  будинку та господарської будівлі  на земельній ділянці по вул.  Полуботка,9</w:t>
      </w:r>
      <w:r>
        <w:rPr>
          <w:b/>
        </w:rPr>
        <w:t xml:space="preserve">  </w:t>
      </w:r>
      <w:r>
        <w:t>у м.Винники.</w:t>
      </w:r>
    </w:p>
    <w:p w14:paraId="44F28124" w14:textId="77777777" w:rsidR="00DB1FEB" w:rsidRDefault="00DB1FEB" w:rsidP="00DB1FEB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та господарської будівлі  на земельній ділянці по вул.  Полуботка,9</w:t>
      </w:r>
      <w:r>
        <w:rPr>
          <w:b/>
        </w:rPr>
        <w:t xml:space="preserve">  </w:t>
      </w:r>
      <w:r>
        <w:t>у м.Винники.</w:t>
      </w:r>
    </w:p>
    <w:p w14:paraId="265109F0" w14:textId="77777777" w:rsidR="00DB1FEB" w:rsidRDefault="00DB1FEB" w:rsidP="00DB1FEB">
      <w:pPr>
        <w:jc w:val="both"/>
      </w:pPr>
      <w:r>
        <w:t>3.</w:t>
      </w:r>
      <w:r>
        <w:tab/>
        <w:t>Зобов’язати гр.Барановську Г.І.:</w:t>
      </w:r>
    </w:p>
    <w:p w14:paraId="0DF6F716" w14:textId="77777777" w:rsidR="00DB1FEB" w:rsidRDefault="00DB1FEB" w:rsidP="00DB1FEB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5671B1A0" w14:textId="77777777" w:rsidR="00DB1FEB" w:rsidRDefault="00DB1FEB" w:rsidP="00DB1FEB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2B82E86" w14:textId="77777777" w:rsidR="00DB1FEB" w:rsidRDefault="00DB1FEB" w:rsidP="00DB1FEB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4EDDBDFE" w14:textId="77777777" w:rsidR="00DB1FEB" w:rsidRDefault="00DB1FEB" w:rsidP="00DB1FEB">
      <w:pPr>
        <w:jc w:val="both"/>
      </w:pPr>
      <w:r>
        <w:lastRenderedPageBreak/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BCEA805" w14:textId="77777777" w:rsidR="00DB1FEB" w:rsidRDefault="00DB1FEB" w:rsidP="00DB1FEB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2108D20" w14:textId="77777777" w:rsidR="00DB1FEB" w:rsidRDefault="00DB1FEB" w:rsidP="00DB1FEB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002DF24" w14:textId="77777777" w:rsidR="00DB1FEB" w:rsidRDefault="00DB1FEB" w:rsidP="00DB1FEB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49372BBD" w14:textId="77777777" w:rsidR="00DB1FEB" w:rsidRDefault="00DB1FEB" w:rsidP="00DB1FEB">
      <w:pPr>
        <w:jc w:val="both"/>
      </w:pPr>
      <w:r>
        <w:t>4.</w:t>
      </w:r>
      <w:r>
        <w:rPr>
          <w:b/>
        </w:rPr>
        <w:tab/>
      </w:r>
      <w:r>
        <w:t>Роз’яснити гр. Барановській Г.І., що будівельні роботи можна розпочинати тільки після отримання відповідних дозволів, згідно державних норм та правил.</w:t>
      </w:r>
    </w:p>
    <w:p w14:paraId="6495CC52" w14:textId="77777777" w:rsidR="00DB1FEB" w:rsidRDefault="00DB1FEB" w:rsidP="00DB1FEB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1CC5DBF" w14:textId="77777777" w:rsidR="00DB1FEB" w:rsidRDefault="00DB1FEB" w:rsidP="00DB1FEB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835612B" w14:textId="77777777" w:rsidR="00DB1FEB" w:rsidRDefault="00DB1FEB" w:rsidP="00DB1FEB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DDA755" w14:textId="77777777" w:rsidR="00DB1FEB" w:rsidRDefault="00DB1FEB" w:rsidP="00DB1FEB">
      <w:pPr>
        <w:jc w:val="both"/>
        <w:rPr>
          <w:b/>
        </w:rPr>
      </w:pPr>
    </w:p>
    <w:p w14:paraId="7C693354" w14:textId="77777777" w:rsidR="00DB1FEB" w:rsidRDefault="00DB1FEB" w:rsidP="00DB1FEB">
      <w:pPr>
        <w:jc w:val="both"/>
        <w:rPr>
          <w:b/>
        </w:rPr>
      </w:pPr>
    </w:p>
    <w:p w14:paraId="6AE31A58" w14:textId="77777777" w:rsidR="00DB1FEB" w:rsidRDefault="00DB1FEB" w:rsidP="00DB1FEB">
      <w:pPr>
        <w:jc w:val="both"/>
        <w:rPr>
          <w:b/>
        </w:rPr>
      </w:pPr>
    </w:p>
    <w:p w14:paraId="2576937D" w14:textId="77777777" w:rsidR="00DB1FEB" w:rsidRDefault="00DB1FEB" w:rsidP="00DB1FEB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DB1FEB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DB1FE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F1057" w14:textId="77777777" w:rsidR="00A231C4" w:rsidRDefault="00A231C4">
      <w:r>
        <w:separator/>
      </w:r>
    </w:p>
  </w:endnote>
  <w:endnote w:type="continuationSeparator" w:id="0">
    <w:p w14:paraId="136C826F" w14:textId="77777777" w:rsidR="00A231C4" w:rsidRDefault="00A2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5F17E" w14:textId="77777777" w:rsidR="00A231C4" w:rsidRDefault="00A231C4">
      <w:r>
        <w:separator/>
      </w:r>
    </w:p>
  </w:footnote>
  <w:footnote w:type="continuationSeparator" w:id="0">
    <w:p w14:paraId="38B4C106" w14:textId="77777777" w:rsidR="00A231C4" w:rsidRDefault="00A23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31C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1FE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7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C6E6A-B0EB-456F-BA4E-45B13457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2280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2024-03-18T11:03:00Z</dcterms:modified>
</cp:coreProperties>
</file>