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21.04.2017р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новозбудованому індивідуальному   житловому будинку здійсненому на земельній ділянці по   вул. Лісна (к/н 4610160300:04:002:0064)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0EEE413" w14:textId="77777777" w:rsidR="00721DC7" w:rsidRDefault="00721DC7" w:rsidP="00721DC7">
      <w:pPr>
        <w:ind w:firstLine="708"/>
        <w:jc w:val="both"/>
      </w:pPr>
      <w: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Постанови КМУ від 13.04.2011р. №461 «Питання прийняття в експлуатацію закінчених будівництвом об’єктів», 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розглянувши заяву гр.Годунько О.П., беручи до уваги Витяг з Державного реєстру речових прав на нерухоме майно про реєстрацію права власності (серія ЕАМ №656334 від 27.01.2015р.), Декларацію про готовність об’єкта до експлуатації, зареєстровану в Департаменті ДАБІ у Львівській обл. від 23.03.2017р. №ЛВ 142170821314, технічний паспорт, Довідку ОКП ЛОР «БТІ та ЕО» №2/3321 від 14.03.2017р.,  виконком Винниківської міської ради -</w:t>
      </w:r>
    </w:p>
    <w:p w14:paraId="67B04EFE" w14:textId="77777777" w:rsidR="00721DC7" w:rsidRDefault="00721DC7" w:rsidP="00721DC7">
      <w:pPr>
        <w:jc w:val="center"/>
        <w:rPr>
          <w:b/>
        </w:rPr>
      </w:pPr>
    </w:p>
    <w:p w14:paraId="71D358EA" w14:textId="77777777" w:rsidR="00721DC7" w:rsidRDefault="00721DC7" w:rsidP="00721DC7">
      <w:pPr>
        <w:jc w:val="center"/>
        <w:rPr>
          <w:b/>
        </w:rPr>
      </w:pPr>
      <w:r>
        <w:rPr>
          <w:b/>
        </w:rPr>
        <w:t>В И Р І Ш И В :</w:t>
      </w:r>
    </w:p>
    <w:p w14:paraId="5406EADD" w14:textId="77777777" w:rsidR="00721DC7" w:rsidRDefault="00721DC7" w:rsidP="00721DC7">
      <w:pPr>
        <w:jc w:val="center"/>
        <w:rPr>
          <w:b/>
        </w:rPr>
      </w:pPr>
    </w:p>
    <w:p w14:paraId="286D02D1" w14:textId="77777777" w:rsidR="00721DC7" w:rsidRDefault="00721DC7" w:rsidP="00721DC7">
      <w:pPr>
        <w:jc w:val="both"/>
      </w:pPr>
      <w:r>
        <w:t>1.</w:t>
      </w:r>
      <w:r>
        <w:tab/>
        <w:t>Новозбудованому індивідуальному житловому будинку, здійсненому на земельній ділянці по вул. Лісна (к/н 4610160300:04:002:0064) у м.Винники, присвоїти поштову адресу, а саме: вул.Лісна,2-в у  м.Винники.</w:t>
      </w:r>
    </w:p>
    <w:p w14:paraId="7911E04B" w14:textId="77777777" w:rsidR="00721DC7" w:rsidRDefault="00721DC7" w:rsidP="00721DC7">
      <w:pPr>
        <w:ind w:firstLine="708"/>
        <w:jc w:val="both"/>
      </w:pPr>
      <w:r>
        <w:t>Будинок  складається з 4-х житлових кімнат. Загальна площа будинку становить – 170,70 кв.м., житлова площа будинку становить – 91,90 кв.м.</w:t>
      </w:r>
    </w:p>
    <w:p w14:paraId="3DD68B51" w14:textId="77777777" w:rsidR="00721DC7" w:rsidRDefault="00721DC7" w:rsidP="00721DC7">
      <w:pPr>
        <w:jc w:val="both"/>
      </w:pPr>
      <w:r>
        <w:t>2.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AAB75D2" w14:textId="77777777" w:rsidR="00721DC7" w:rsidRDefault="00721DC7" w:rsidP="00721DC7">
      <w:pPr>
        <w:jc w:val="both"/>
        <w:rPr>
          <w:b/>
          <w:i/>
        </w:rPr>
      </w:pPr>
    </w:p>
    <w:p w14:paraId="4ED3D97F" w14:textId="77777777" w:rsidR="00721DC7" w:rsidRDefault="00721DC7" w:rsidP="00721DC7">
      <w:pPr>
        <w:jc w:val="both"/>
        <w:rPr>
          <w:b/>
          <w:i/>
        </w:rPr>
      </w:pPr>
    </w:p>
    <w:p w14:paraId="304BBFAB" w14:textId="77777777" w:rsidR="00721DC7" w:rsidRDefault="00721DC7" w:rsidP="00721DC7">
      <w:pPr>
        <w:jc w:val="both"/>
        <w:rPr>
          <w:b/>
          <w:i/>
        </w:rPr>
      </w:pPr>
    </w:p>
    <w:p w14:paraId="6504D77D" w14:textId="77777777" w:rsidR="00721DC7" w:rsidRDefault="00721DC7" w:rsidP="00721DC7">
      <w:pPr>
        <w:jc w:val="both"/>
      </w:pPr>
      <w:r>
        <w:rPr>
          <w:b/>
        </w:rPr>
        <w:t>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В.Л.Квурт</w:t>
      </w:r>
      <w:r>
        <w:rPr>
          <w:b/>
        </w:rPr>
        <w:tab/>
      </w:r>
      <w:bookmarkStart w:id="1" w:name="_GoBack"/>
      <w:bookmarkEnd w:id="1"/>
    </w:p>
    <w:sectPr w:rsidR="00721DC7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53B90A" w14:textId="77777777" w:rsidR="002E25FD" w:rsidRDefault="002E25FD">
      <w:r>
        <w:separator/>
      </w:r>
    </w:p>
  </w:endnote>
  <w:endnote w:type="continuationSeparator" w:id="0">
    <w:p w14:paraId="32A38EBF" w14:textId="77777777" w:rsidR="002E25FD" w:rsidRDefault="002E2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5A387B" w14:textId="77777777" w:rsidR="002E25FD" w:rsidRDefault="002E25FD">
      <w:r>
        <w:separator/>
      </w:r>
    </w:p>
  </w:footnote>
  <w:footnote w:type="continuationSeparator" w:id="0">
    <w:p w14:paraId="5EC1A6E2" w14:textId="77777777" w:rsidR="002E25FD" w:rsidRDefault="002E25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25FD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21DC7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77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DA9DDD-8796-4EC8-9EE9-C9E962571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1363</Words>
  <Characters>777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2024-03-18T11:24:00Z</dcterms:modified>
</cp:coreProperties>
</file>