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Лісна (к/н 4610160300:04:002:0065)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15717C" w14:textId="77777777" w:rsidR="006C2AC7" w:rsidRDefault="006C2AC7" w:rsidP="006C2AC7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гр.Годунько М.О., беручи до уваги Витяг з Державного реєстру речових прав на нерухоме майно про реєстрацію права власності (серія ЕАМ №656337 від 27.01.2015р.), Декларацію про готовність об’єкта до експлуатації, зареєстровану в Департаменті ДАБІ у Львівській обл. від 29.03.2017р. №ЛВ 142170882624, технічний паспорт, Довідку ОКП ЛОР «БТІ та ЕО» №2/3323 від 14.03.2017р.,  виконком Винниківської міської ради -</w:t>
      </w:r>
    </w:p>
    <w:p w14:paraId="5DAFA89E" w14:textId="77777777" w:rsidR="006C2AC7" w:rsidRDefault="006C2AC7" w:rsidP="006C2AC7">
      <w:pPr>
        <w:jc w:val="center"/>
        <w:rPr>
          <w:b/>
        </w:rPr>
      </w:pPr>
    </w:p>
    <w:p w14:paraId="36E497EE" w14:textId="77777777" w:rsidR="006C2AC7" w:rsidRDefault="006C2AC7" w:rsidP="006C2AC7">
      <w:pPr>
        <w:jc w:val="center"/>
        <w:rPr>
          <w:b/>
        </w:rPr>
      </w:pPr>
      <w:r>
        <w:rPr>
          <w:b/>
        </w:rPr>
        <w:t>В И Р І Ш И В :</w:t>
      </w:r>
    </w:p>
    <w:p w14:paraId="7AA559D4" w14:textId="77777777" w:rsidR="006C2AC7" w:rsidRDefault="006C2AC7" w:rsidP="006C2AC7">
      <w:pPr>
        <w:jc w:val="center"/>
        <w:rPr>
          <w:b/>
        </w:rPr>
      </w:pPr>
    </w:p>
    <w:p w14:paraId="34740816" w14:textId="77777777" w:rsidR="006C2AC7" w:rsidRDefault="006C2AC7" w:rsidP="006C2AC7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Лісна (к/н 4610160300:04:002:0065) у м.Винники, присвоїти поштову адресу, а саме: вул.Лісна,2-г у  м.Винники.</w:t>
      </w:r>
    </w:p>
    <w:p w14:paraId="62670763" w14:textId="77777777" w:rsidR="006C2AC7" w:rsidRDefault="006C2AC7" w:rsidP="006C2AC7">
      <w:pPr>
        <w:ind w:firstLine="708"/>
        <w:jc w:val="both"/>
      </w:pPr>
      <w:r>
        <w:t>Будинок  складається з 4-х житлових кімнат. Загальна площа будинку становить – 170,80 кв.м., житлова площа будинку становить – 91,60 кв.м.</w:t>
      </w:r>
    </w:p>
    <w:p w14:paraId="2593412D" w14:textId="77777777" w:rsidR="006C2AC7" w:rsidRDefault="006C2AC7" w:rsidP="006C2AC7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381784" w14:textId="77777777" w:rsidR="006C2AC7" w:rsidRDefault="006C2AC7" w:rsidP="006C2AC7">
      <w:pPr>
        <w:jc w:val="both"/>
        <w:rPr>
          <w:b/>
          <w:i/>
        </w:rPr>
      </w:pPr>
    </w:p>
    <w:p w14:paraId="0BEAF753" w14:textId="77777777" w:rsidR="006C2AC7" w:rsidRDefault="006C2AC7" w:rsidP="006C2AC7">
      <w:pPr>
        <w:jc w:val="both"/>
        <w:rPr>
          <w:b/>
          <w:i/>
        </w:rPr>
      </w:pPr>
    </w:p>
    <w:p w14:paraId="501EF2DC" w14:textId="77777777" w:rsidR="006C2AC7" w:rsidRDefault="006C2AC7" w:rsidP="006C2AC7">
      <w:pPr>
        <w:jc w:val="both"/>
        <w:rPr>
          <w:b/>
          <w:i/>
        </w:rPr>
      </w:pPr>
    </w:p>
    <w:p w14:paraId="4E57B53E" w14:textId="77777777" w:rsidR="006C2AC7" w:rsidRDefault="006C2AC7" w:rsidP="006C2AC7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В.Л.Квурт</w:t>
      </w:r>
      <w:r>
        <w:rPr>
          <w:b/>
        </w:rPr>
        <w:tab/>
      </w:r>
      <w:bookmarkStart w:id="1" w:name="_GoBack"/>
      <w:bookmarkEnd w:id="1"/>
    </w:p>
    <w:sectPr w:rsidR="006C2AC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5DCF0" w14:textId="77777777" w:rsidR="00403734" w:rsidRDefault="00403734">
      <w:r>
        <w:separator/>
      </w:r>
    </w:p>
  </w:endnote>
  <w:endnote w:type="continuationSeparator" w:id="0">
    <w:p w14:paraId="5D4045C0" w14:textId="77777777" w:rsidR="00403734" w:rsidRDefault="0040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FFD17" w14:textId="77777777" w:rsidR="00403734" w:rsidRDefault="00403734">
      <w:r>
        <w:separator/>
      </w:r>
    </w:p>
  </w:footnote>
  <w:footnote w:type="continuationSeparator" w:id="0">
    <w:p w14:paraId="255F4D88" w14:textId="77777777" w:rsidR="00403734" w:rsidRDefault="00403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373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2AC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E2E19-E400-4950-AE88-D8C281EAF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1363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2024-03-18T11:28:00Z</dcterms:modified>
</cp:coreProperties>
</file>