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21.04.2017р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106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багатоквартирному  житловому будинку,  групи житлової забудови, здійсненому на земельній   ділянці по вул. Винна Гора (4610160300:01:002:0005)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425C329" w14:textId="77777777" w:rsidR="00745841" w:rsidRDefault="00745841" w:rsidP="00745841">
      <w:pPr>
        <w:ind w:firstLine="708"/>
        <w:jc w:val="both"/>
      </w:pPr>
      <w: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17.10.2013р. №868 «Про затвердження Порядку державної реєстрації прав на нерухоме майно та їх обтяжень», розглянувши заяву  директора ТзОВ «Тепло Буд Експерт», беручи до уваги Декларацію про готовність  до експлуатації об’єкта, який належить до І-ІІІ категорії складності, зареєстровану в Департаменті ДАБІ у Львівській області від 24.02.2017р. №ЛВ 143170551096,  технічний паспорт, виконком Винниківської міської ради -</w:t>
      </w:r>
    </w:p>
    <w:p w14:paraId="37BCBFEE" w14:textId="77777777" w:rsidR="00745841" w:rsidRDefault="00745841" w:rsidP="00745841">
      <w:pPr>
        <w:jc w:val="center"/>
        <w:rPr>
          <w:b/>
        </w:rPr>
      </w:pPr>
    </w:p>
    <w:p w14:paraId="5F1BE49A" w14:textId="77777777" w:rsidR="00745841" w:rsidRDefault="00745841" w:rsidP="00745841">
      <w:pPr>
        <w:jc w:val="center"/>
        <w:rPr>
          <w:b/>
        </w:rPr>
      </w:pPr>
      <w:r>
        <w:rPr>
          <w:b/>
        </w:rPr>
        <w:t>В И Р І Ш И В :</w:t>
      </w:r>
    </w:p>
    <w:p w14:paraId="4C1DCB4D" w14:textId="77777777" w:rsidR="00745841" w:rsidRDefault="00745841" w:rsidP="00745841">
      <w:pPr>
        <w:jc w:val="center"/>
        <w:rPr>
          <w:b/>
        </w:rPr>
      </w:pPr>
    </w:p>
    <w:p w14:paraId="2E0D1D45" w14:textId="77777777" w:rsidR="00745841" w:rsidRDefault="00745841" w:rsidP="00745841">
      <w:pPr>
        <w:jc w:val="both"/>
      </w:pPr>
      <w:r>
        <w:t>1.</w:t>
      </w:r>
      <w:r>
        <w:tab/>
        <w:t>Новозбудованому  багатоквартирному житловому будинку,  групи житлової забудови, здійсненому на земельній ділянці по вул. Винна Гора (4610160300:01:002:0005) у м.Винники присвоїти поштову адресу, а саме: вул.Винна Гора,26    м.Винники.</w:t>
      </w:r>
    </w:p>
    <w:p w14:paraId="4828A0CE" w14:textId="77777777" w:rsidR="00745841" w:rsidRDefault="00745841" w:rsidP="00745841">
      <w:pPr>
        <w:jc w:val="both"/>
      </w:pPr>
      <w:r>
        <w:t>2.</w:t>
      </w:r>
      <w: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9ADD647" w14:textId="77777777" w:rsidR="00745841" w:rsidRDefault="00745841" w:rsidP="00745841">
      <w:pPr>
        <w:jc w:val="both"/>
        <w:rPr>
          <w:b/>
          <w:i/>
        </w:rPr>
      </w:pPr>
    </w:p>
    <w:p w14:paraId="7D023AA8" w14:textId="77777777" w:rsidR="00745841" w:rsidRDefault="00745841" w:rsidP="00745841">
      <w:pPr>
        <w:jc w:val="both"/>
        <w:rPr>
          <w:b/>
          <w:i/>
        </w:rPr>
      </w:pPr>
    </w:p>
    <w:p w14:paraId="59912934" w14:textId="77777777" w:rsidR="00745841" w:rsidRDefault="00745841" w:rsidP="00745841">
      <w:pPr>
        <w:jc w:val="both"/>
        <w:rPr>
          <w:b/>
          <w:i/>
        </w:rPr>
      </w:pPr>
    </w:p>
    <w:p w14:paraId="30E69891" w14:textId="77777777" w:rsidR="00745841" w:rsidRDefault="00745841" w:rsidP="00745841">
      <w:pPr>
        <w:jc w:val="both"/>
        <w:rPr>
          <w:b/>
        </w:rPr>
      </w:pPr>
      <w:r>
        <w:rPr>
          <w:b/>
        </w:rPr>
        <w:t>Міський голова</w:t>
      </w:r>
      <w:r>
        <w:rPr>
          <w:b/>
        </w:rPr>
        <w:tab/>
      </w:r>
      <w:r>
        <w:rPr>
          <w:b/>
        </w:rPr>
        <w:tab/>
      </w:r>
      <w:r>
        <w:rPr>
          <w:b/>
        </w:rPr>
        <w:tab/>
      </w:r>
      <w:r>
        <w:rPr>
          <w:b/>
        </w:rPr>
        <w:tab/>
      </w:r>
      <w:r>
        <w:rPr>
          <w:b/>
        </w:rPr>
        <w:tab/>
      </w:r>
      <w:r>
        <w:rPr>
          <w:b/>
        </w:rPr>
        <w:tab/>
      </w:r>
      <w:r>
        <w:rPr>
          <w:b/>
        </w:rPr>
        <w:tab/>
      </w:r>
      <w:r>
        <w:rPr>
          <w:b/>
        </w:rPr>
        <w:tab/>
      </w:r>
      <w:r>
        <w:rPr>
          <w:b/>
        </w:rPr>
        <w:tab/>
        <w:t>В.Л.Квурт</w:t>
      </w:r>
    </w:p>
    <w:p w14:paraId="1977C300" w14:textId="77777777" w:rsidR="00745841" w:rsidRDefault="00745841" w:rsidP="00745841">
      <w:pPr>
        <w:jc w:val="both"/>
      </w:pPr>
    </w:p>
    <w:p w14:paraId="01C471E0" w14:textId="77777777"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DD723" w14:textId="77777777" w:rsidR="00715FF9" w:rsidRDefault="00715FF9">
      <w:r>
        <w:separator/>
      </w:r>
    </w:p>
  </w:endnote>
  <w:endnote w:type="continuationSeparator" w:id="0">
    <w:p w14:paraId="51651133" w14:textId="77777777" w:rsidR="00715FF9" w:rsidRDefault="00715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9E701" w14:textId="77777777" w:rsidR="00715FF9" w:rsidRDefault="00715FF9">
      <w:r>
        <w:separator/>
      </w:r>
    </w:p>
  </w:footnote>
  <w:footnote w:type="continuationSeparator" w:id="0">
    <w:p w14:paraId="05AD20C1" w14:textId="77777777" w:rsidR="00715FF9" w:rsidRDefault="00715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15FF9"/>
    <w:rsid w:val="0074539A"/>
    <w:rsid w:val="00745841"/>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0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D12AC-D863-4C51-A4BA-DEEBE7D3E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1013</Words>
  <Characters>578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2024-03-18T11:36:00Z</dcterms:modified>
</cp:coreProperties>
</file>