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покрівлі багатоповерхового  житлового будинку по вул. Кільцева, 2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7A6092" w14:textId="77777777" w:rsidR="00F95DC4" w:rsidRDefault="00F95DC4" w:rsidP="00F95DC4">
      <w:pPr>
        <w:rPr>
          <w:szCs w:val="24"/>
          <w:lang w:eastAsia="uk-UA"/>
        </w:rPr>
      </w:pPr>
    </w:p>
    <w:p w14:paraId="6ED78AC4" w14:textId="77777777" w:rsidR="00F95DC4" w:rsidRDefault="00F95DC4" w:rsidP="00F95DC4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829 від 16 березня 2017 р. ”Про внесення змін  бюджету м. Винники на 2017 рік ”, виконавчий комітет Винниківської міської ради </w:t>
      </w:r>
    </w:p>
    <w:p w14:paraId="5DF37737" w14:textId="77777777" w:rsidR="00F95DC4" w:rsidRDefault="00F95DC4" w:rsidP="00F95DC4">
      <w:pPr>
        <w:jc w:val="center"/>
        <w:rPr>
          <w:szCs w:val="24"/>
          <w:lang w:eastAsia="uk-UA"/>
        </w:rPr>
      </w:pPr>
      <w:r>
        <w:rPr>
          <w:szCs w:val="24"/>
          <w:lang w:eastAsia="uk-UA"/>
        </w:rPr>
        <w:t>В И Р І Ш И В:</w:t>
      </w:r>
    </w:p>
    <w:p w14:paraId="6031561D" w14:textId="77777777" w:rsidR="00F95DC4" w:rsidRDefault="00F95DC4" w:rsidP="00F95DC4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1.Затвердити   кошторисну документацію « Капітальний ремонт покрівлі багатоповерхового житлового будинку по вул. Кільцева, 2 в м. Винники».</w:t>
      </w:r>
    </w:p>
    <w:p w14:paraId="5FC18E45" w14:textId="77777777" w:rsidR="00F95DC4" w:rsidRDefault="00F95DC4" w:rsidP="00F95DC4">
      <w:pPr>
        <w:jc w:val="both"/>
        <w:rPr>
          <w:szCs w:val="24"/>
          <w:lang w:eastAsia="uk-UA"/>
        </w:rPr>
      </w:pPr>
    </w:p>
    <w:p w14:paraId="1F7BD0F3" w14:textId="77777777" w:rsidR="00F95DC4" w:rsidRDefault="00F95DC4" w:rsidP="00F95DC4">
      <w:pPr>
        <w:jc w:val="both"/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C0BB29F" w14:textId="77777777" w:rsidR="00F95DC4" w:rsidRDefault="00F95DC4" w:rsidP="00F95DC4">
      <w:pPr>
        <w:rPr>
          <w:szCs w:val="24"/>
        </w:rPr>
      </w:pPr>
    </w:p>
    <w:p w14:paraId="17D06E62" w14:textId="77777777" w:rsidR="00F95DC4" w:rsidRDefault="00F95DC4" w:rsidP="00F95DC4">
      <w:pPr>
        <w:rPr>
          <w:szCs w:val="24"/>
        </w:rPr>
      </w:pPr>
    </w:p>
    <w:p w14:paraId="32275961" w14:textId="77777777" w:rsidR="00F95DC4" w:rsidRDefault="00F95DC4" w:rsidP="00F95DC4">
      <w:pPr>
        <w:rPr>
          <w:szCs w:val="24"/>
        </w:rPr>
      </w:pPr>
    </w:p>
    <w:p w14:paraId="2A9CA56C" w14:textId="77777777" w:rsidR="00F95DC4" w:rsidRDefault="00F95DC4" w:rsidP="00F95DC4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 xml:space="preserve">        Міський  голова                                                                                             В.Квурт</w:t>
      </w:r>
    </w:p>
    <w:p w14:paraId="5682E923" w14:textId="77777777" w:rsidR="00F95DC4" w:rsidRDefault="00F95DC4" w:rsidP="00F95DC4">
      <w:pPr>
        <w:jc w:val="both"/>
        <w:rPr>
          <w:szCs w:val="24"/>
          <w:lang w:eastAsia="uk-UA"/>
        </w:rPr>
      </w:pPr>
    </w:p>
    <w:p w14:paraId="7736D9CC" w14:textId="77777777" w:rsidR="00F95DC4" w:rsidRDefault="00F95DC4" w:rsidP="00F95DC4">
      <w:pPr>
        <w:tabs>
          <w:tab w:val="right" w:pos="9639"/>
        </w:tabs>
        <w:rPr>
          <w:rFonts w:ascii="AGNewHandbook" w:hAnsi="AGNewHandbook"/>
          <w:sz w:val="26"/>
          <w:szCs w:val="26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F46EF" w14:textId="77777777" w:rsidR="00AB11B1" w:rsidRDefault="00AB11B1">
      <w:r>
        <w:separator/>
      </w:r>
    </w:p>
  </w:endnote>
  <w:endnote w:type="continuationSeparator" w:id="0">
    <w:p w14:paraId="6C6E66EB" w14:textId="77777777" w:rsidR="00AB11B1" w:rsidRDefault="00AB1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06D731" w14:textId="77777777" w:rsidR="00AB11B1" w:rsidRDefault="00AB11B1">
      <w:r>
        <w:separator/>
      </w:r>
    </w:p>
  </w:footnote>
  <w:footnote w:type="continuationSeparator" w:id="0">
    <w:p w14:paraId="716A8F45" w14:textId="77777777" w:rsidR="00AB11B1" w:rsidRDefault="00AB11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11B1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5DC4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F95DC4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6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A5E23-E60F-4C51-98AF-AD57A1204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2024-03-18T12:35:00Z</dcterms:modified>
</cp:coreProperties>
</file>