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 титульного списку   капітального ремонту житлового фонду ОСББ м.Винники,  які фінансуються з міського бюджету  на 2017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99E1CB" w14:textId="77777777" w:rsidR="00E63B41" w:rsidRDefault="00E63B41" w:rsidP="00E63B41">
      <w:pPr>
        <w:ind w:firstLine="708"/>
        <w:rPr>
          <w:szCs w:val="24"/>
        </w:rPr>
      </w:pPr>
      <w:r>
        <w:rPr>
          <w:szCs w:val="24"/>
        </w:rPr>
        <w:t>Керуючись Законом України «Про місцеве самоврядування в Україні» на виконання рішення Винниківської міської ради від 27.12.2016 року №707 « Про міський бюджет м.Винники на 2017 рік», виконавчий комітет Винниківської міської ради:</w:t>
      </w:r>
    </w:p>
    <w:p w14:paraId="17780955" w14:textId="77777777" w:rsidR="00E63B41" w:rsidRDefault="00E63B41" w:rsidP="00E63B41">
      <w:pPr>
        <w:rPr>
          <w:szCs w:val="24"/>
        </w:rPr>
      </w:pPr>
    </w:p>
    <w:p w14:paraId="730ABA86" w14:textId="77777777" w:rsidR="00E63B41" w:rsidRDefault="00E63B41" w:rsidP="00E63B41">
      <w:pPr>
        <w:rPr>
          <w:szCs w:val="24"/>
        </w:rPr>
      </w:pPr>
    </w:p>
    <w:p w14:paraId="7DA28CCE" w14:textId="77777777" w:rsidR="00E63B41" w:rsidRDefault="00E63B41" w:rsidP="00E63B41">
      <w:pPr>
        <w:jc w:val="center"/>
        <w:rPr>
          <w:szCs w:val="24"/>
        </w:rPr>
      </w:pPr>
      <w:r>
        <w:rPr>
          <w:szCs w:val="24"/>
        </w:rPr>
        <w:t>ВИРІШИВ:</w:t>
      </w:r>
    </w:p>
    <w:p w14:paraId="6000AADA" w14:textId="77777777" w:rsidR="00E63B41" w:rsidRDefault="00E63B41" w:rsidP="00E63B41">
      <w:pPr>
        <w:jc w:val="center"/>
        <w:rPr>
          <w:szCs w:val="24"/>
        </w:rPr>
      </w:pPr>
    </w:p>
    <w:p w14:paraId="14A75C51" w14:textId="77777777" w:rsidR="00E63B41" w:rsidRDefault="00E63B41" w:rsidP="00E63B41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Затвердити  уточнений  титульний список  на проведення капітального  ремонту житлового фонду  ОСББ м.Винники , які фінансуються  з міського бюджету на  2017 рік:</w:t>
      </w:r>
    </w:p>
    <w:p w14:paraId="738D5136" w14:textId="77777777" w:rsidR="00E63B41" w:rsidRDefault="00E63B41" w:rsidP="00E63B41">
      <w:pPr>
        <w:pStyle w:val="a8"/>
        <w:jc w:val="both"/>
        <w:rPr>
          <w:szCs w:val="24"/>
        </w:rPr>
      </w:pPr>
    </w:p>
    <w:p w14:paraId="0F7170E4" w14:textId="77777777" w:rsidR="00E63B41" w:rsidRDefault="00E63B41" w:rsidP="00E63B41">
      <w:pPr>
        <w:pStyle w:val="a8"/>
        <w:jc w:val="both"/>
        <w:rPr>
          <w:szCs w:val="24"/>
        </w:rPr>
      </w:pPr>
    </w:p>
    <w:p w14:paraId="0E04A071" w14:textId="77777777" w:rsidR="00E63B41" w:rsidRDefault="00E63B41" w:rsidP="00E63B41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Контроль за виконання рішення виконавчого комітету покласти на заступника міського голови з питань міжнародного партнерства та гуманітарного розвитку.</w:t>
      </w:r>
    </w:p>
    <w:p w14:paraId="628BB8B6" w14:textId="77777777" w:rsidR="00E63B41" w:rsidRDefault="00E63B41" w:rsidP="00E63B41">
      <w:pPr>
        <w:rPr>
          <w:szCs w:val="24"/>
        </w:rPr>
      </w:pPr>
    </w:p>
    <w:p w14:paraId="2539F7A9" w14:textId="77777777" w:rsidR="00E63B41" w:rsidRDefault="00E63B41" w:rsidP="00E63B41">
      <w:pPr>
        <w:rPr>
          <w:szCs w:val="24"/>
        </w:rPr>
      </w:pPr>
    </w:p>
    <w:p w14:paraId="3BDEC432" w14:textId="77777777" w:rsidR="00E63B41" w:rsidRDefault="00E63B41" w:rsidP="00E63B41">
      <w:pPr>
        <w:rPr>
          <w:szCs w:val="24"/>
        </w:rPr>
      </w:pPr>
    </w:p>
    <w:p w14:paraId="6C1975AC" w14:textId="77777777" w:rsidR="00E63B41" w:rsidRDefault="00E63B41" w:rsidP="00E63B41">
      <w:pPr>
        <w:jc w:val="both"/>
        <w:rPr>
          <w:szCs w:val="24"/>
        </w:rPr>
      </w:pPr>
    </w:p>
    <w:p w14:paraId="27C43A93" w14:textId="77777777" w:rsidR="00E63B41" w:rsidRDefault="00E63B41" w:rsidP="00E63B41">
      <w:pPr>
        <w:jc w:val="both"/>
        <w:rPr>
          <w:b/>
          <w:szCs w:val="24"/>
        </w:rPr>
      </w:pPr>
      <w:r>
        <w:rPr>
          <w:b/>
          <w:szCs w:val="24"/>
        </w:rPr>
        <w:t xml:space="preserve">       Міський голова                                                                           Квурт В.Л.</w:t>
      </w:r>
    </w:p>
    <w:p w14:paraId="2E07F33E" w14:textId="77777777" w:rsidR="00E63B41" w:rsidRDefault="00E63B41" w:rsidP="00E63B41">
      <w:pPr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D95708" w14:textId="77777777" w:rsidR="00EE1819" w:rsidRDefault="00EE1819">
      <w:r>
        <w:separator/>
      </w:r>
    </w:p>
  </w:endnote>
  <w:endnote w:type="continuationSeparator" w:id="0">
    <w:p w14:paraId="7498BFCE" w14:textId="77777777" w:rsidR="00EE1819" w:rsidRDefault="00EE1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78002" w14:textId="77777777" w:rsidR="00EE1819" w:rsidRDefault="00EE1819">
      <w:r>
        <w:separator/>
      </w:r>
    </w:p>
  </w:footnote>
  <w:footnote w:type="continuationSeparator" w:id="0">
    <w:p w14:paraId="17B00D1A" w14:textId="77777777" w:rsidR="00EE1819" w:rsidRDefault="00EE18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D24BB"/>
    <w:multiLevelType w:val="hybridMultilevel"/>
    <w:tmpl w:val="DF566A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3B41"/>
    <w:rsid w:val="00E74EBC"/>
    <w:rsid w:val="00E8091B"/>
    <w:rsid w:val="00EA2683"/>
    <w:rsid w:val="00EC4B53"/>
    <w:rsid w:val="00ED1DEF"/>
    <w:rsid w:val="00EE1819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17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5E6A4-01D1-4048-8F6F-4A7DFF288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696</Words>
  <Characters>398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2024-03-18T12:45:00Z</dcterms:modified>
</cp:coreProperties>
</file>