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Замкова,2-А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06C83C" w14:textId="77777777" w:rsidR="007035E0" w:rsidRDefault="007035E0" w:rsidP="007035E0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гр.Козловської С.Г., беручи до уваги Свідоцтво про право власності на нерухоме майно (серія САК №359346), технічний паспорт, Довідку ОКП ЛОР «БТІ та ЕО» від 25.04.2017р. №2/5263,  виконком Винниківської міської ради -</w:t>
      </w:r>
    </w:p>
    <w:p w14:paraId="0C3C9658" w14:textId="77777777" w:rsidR="007035E0" w:rsidRDefault="007035E0" w:rsidP="007035E0">
      <w:pPr>
        <w:jc w:val="center"/>
        <w:rPr>
          <w:b/>
        </w:rPr>
      </w:pPr>
    </w:p>
    <w:p w14:paraId="0B605AB4" w14:textId="77777777" w:rsidR="007035E0" w:rsidRDefault="007035E0" w:rsidP="007035E0">
      <w:pPr>
        <w:jc w:val="center"/>
        <w:rPr>
          <w:b/>
        </w:rPr>
      </w:pPr>
      <w:r>
        <w:rPr>
          <w:b/>
        </w:rPr>
        <w:t>В И Р І Ш И В :</w:t>
      </w:r>
    </w:p>
    <w:p w14:paraId="0A846FBB" w14:textId="77777777" w:rsidR="007035E0" w:rsidRDefault="007035E0" w:rsidP="007035E0">
      <w:pPr>
        <w:jc w:val="center"/>
        <w:rPr>
          <w:b/>
        </w:rPr>
      </w:pPr>
    </w:p>
    <w:p w14:paraId="15BEFF3A" w14:textId="77777777" w:rsidR="007035E0" w:rsidRDefault="007035E0" w:rsidP="007035E0">
      <w:pPr>
        <w:jc w:val="both"/>
      </w:pPr>
      <w:r>
        <w:t>1.</w:t>
      </w:r>
      <w:r>
        <w:tab/>
        <w:t xml:space="preserve">Нежитловому приміщенню  по вул. Замкова,2-А у м.Винники, присвоїти поштову адресу, а саме: вул.Галицька,20-Б у  м.Винники. </w:t>
      </w:r>
    </w:p>
    <w:p w14:paraId="5B520094" w14:textId="77777777" w:rsidR="007035E0" w:rsidRDefault="007035E0" w:rsidP="007035E0">
      <w:pPr>
        <w:jc w:val="both"/>
        <w:rPr>
          <w:lang w:val="ru-RU"/>
        </w:rPr>
      </w:pPr>
      <w:r>
        <w:t>Загальна площа приміщення становить – 3789,10 кв.м.</w:t>
      </w:r>
    </w:p>
    <w:p w14:paraId="73ED038E" w14:textId="77777777" w:rsidR="007035E0" w:rsidRDefault="007035E0" w:rsidP="007035E0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AE5DF6" w14:textId="77777777" w:rsidR="007035E0" w:rsidRDefault="007035E0" w:rsidP="007035E0">
      <w:pPr>
        <w:jc w:val="both"/>
        <w:rPr>
          <w:b/>
          <w:i/>
        </w:rPr>
      </w:pPr>
    </w:p>
    <w:p w14:paraId="4A579E7A" w14:textId="77777777" w:rsidR="007035E0" w:rsidRDefault="007035E0" w:rsidP="007035E0">
      <w:pPr>
        <w:jc w:val="both"/>
        <w:rPr>
          <w:b/>
          <w:i/>
        </w:rPr>
      </w:pPr>
    </w:p>
    <w:p w14:paraId="1E678EAE" w14:textId="77777777" w:rsidR="007035E0" w:rsidRDefault="007035E0" w:rsidP="007035E0">
      <w:pPr>
        <w:jc w:val="both"/>
        <w:rPr>
          <w:b/>
          <w:i/>
        </w:rPr>
      </w:pPr>
    </w:p>
    <w:p w14:paraId="05D97352" w14:textId="77777777" w:rsidR="007035E0" w:rsidRDefault="007035E0" w:rsidP="007035E0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91600" w14:textId="77777777" w:rsidR="005D31B7" w:rsidRDefault="005D31B7">
      <w:r>
        <w:separator/>
      </w:r>
    </w:p>
  </w:endnote>
  <w:endnote w:type="continuationSeparator" w:id="0">
    <w:p w14:paraId="5AF7C973" w14:textId="77777777" w:rsidR="005D31B7" w:rsidRDefault="005D3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144DE" w14:textId="77777777" w:rsidR="005D31B7" w:rsidRDefault="005D31B7">
      <w:r>
        <w:separator/>
      </w:r>
    </w:p>
  </w:footnote>
  <w:footnote w:type="continuationSeparator" w:id="0">
    <w:p w14:paraId="67C68A76" w14:textId="77777777" w:rsidR="005D31B7" w:rsidRDefault="005D31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31B7"/>
    <w:rsid w:val="005D5923"/>
    <w:rsid w:val="00634E73"/>
    <w:rsid w:val="00653705"/>
    <w:rsid w:val="0066252A"/>
    <w:rsid w:val="006D0736"/>
    <w:rsid w:val="006D5737"/>
    <w:rsid w:val="006E3AEB"/>
    <w:rsid w:val="006F2805"/>
    <w:rsid w:val="007035E0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E9C90-EA3F-46B1-86F9-73AD37F74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2024-03-18T13:05:00Z</dcterms:modified>
</cp:coreProperties>
</file>