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нежитловому   приміщенню по вул. Замкова, 2-Б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076681E" w14:textId="77777777" w:rsidR="005C4567" w:rsidRDefault="005C4567" w:rsidP="005C4567">
      <w:pPr>
        <w:ind w:firstLine="708"/>
        <w:jc w:val="both"/>
      </w:pPr>
      <w: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гр.Козловської С.Г., беручи до уваги Свідоцтво про право власності на нерухоме майно (серія САК №359344), технічний паспорт, Довідку ОКП ЛОР «БТІ та ЕО» від 25.04.2017р. №2/5263,  виконком Винниківської міської ради -</w:t>
      </w:r>
    </w:p>
    <w:p w14:paraId="498520AA" w14:textId="77777777" w:rsidR="005C4567" w:rsidRDefault="005C4567" w:rsidP="005C4567">
      <w:pPr>
        <w:jc w:val="center"/>
        <w:rPr>
          <w:b/>
        </w:rPr>
      </w:pPr>
    </w:p>
    <w:p w14:paraId="1342E477" w14:textId="77777777" w:rsidR="005C4567" w:rsidRDefault="005C4567" w:rsidP="005C4567">
      <w:pPr>
        <w:jc w:val="center"/>
        <w:rPr>
          <w:b/>
        </w:rPr>
      </w:pPr>
      <w:r>
        <w:rPr>
          <w:b/>
        </w:rPr>
        <w:t>В И Р І Ш И В :</w:t>
      </w:r>
    </w:p>
    <w:p w14:paraId="08436062" w14:textId="77777777" w:rsidR="005C4567" w:rsidRDefault="005C4567" w:rsidP="005C4567">
      <w:pPr>
        <w:jc w:val="center"/>
        <w:rPr>
          <w:b/>
        </w:rPr>
      </w:pPr>
    </w:p>
    <w:p w14:paraId="1BD53717" w14:textId="77777777" w:rsidR="005C4567" w:rsidRDefault="005C4567" w:rsidP="005C4567">
      <w:pPr>
        <w:jc w:val="both"/>
      </w:pPr>
      <w:r>
        <w:t>1.</w:t>
      </w:r>
      <w:r>
        <w:tab/>
        <w:t xml:space="preserve">Нежитловому приміщенню  по вул. Замкова,2-Б у м.Винники, присвоїти поштову адресу, а саме: вул.Галицька,20-В у  м.Винники. </w:t>
      </w:r>
    </w:p>
    <w:p w14:paraId="5DAF3CA1" w14:textId="77777777" w:rsidR="005C4567" w:rsidRDefault="005C4567" w:rsidP="005C4567">
      <w:pPr>
        <w:jc w:val="both"/>
        <w:rPr>
          <w:lang w:val="ru-RU"/>
        </w:rPr>
      </w:pPr>
      <w:r>
        <w:t>Загальна площа приміщення становить – 3874,50 кв.м.</w:t>
      </w:r>
    </w:p>
    <w:p w14:paraId="26B5CD13" w14:textId="77777777" w:rsidR="005C4567" w:rsidRDefault="005C4567" w:rsidP="005C4567">
      <w:pPr>
        <w:jc w:val="both"/>
      </w:pPr>
      <w:r>
        <w:t>2.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7890A8D" w14:textId="77777777" w:rsidR="005C4567" w:rsidRDefault="005C4567" w:rsidP="005C4567">
      <w:pPr>
        <w:jc w:val="both"/>
        <w:rPr>
          <w:b/>
          <w:i/>
        </w:rPr>
      </w:pPr>
    </w:p>
    <w:p w14:paraId="4F6682FC" w14:textId="77777777" w:rsidR="005C4567" w:rsidRDefault="005C4567" w:rsidP="005C4567">
      <w:pPr>
        <w:jc w:val="both"/>
        <w:rPr>
          <w:b/>
          <w:i/>
        </w:rPr>
      </w:pPr>
    </w:p>
    <w:p w14:paraId="2ABBED7E" w14:textId="77777777" w:rsidR="005C4567" w:rsidRDefault="005C4567" w:rsidP="005C4567">
      <w:pPr>
        <w:jc w:val="both"/>
        <w:rPr>
          <w:b/>
          <w:i/>
        </w:rPr>
      </w:pPr>
    </w:p>
    <w:p w14:paraId="0692BC7D" w14:textId="77777777" w:rsidR="005C4567" w:rsidRDefault="005C4567" w:rsidP="005C4567">
      <w:pPr>
        <w:jc w:val="both"/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В.Л. Квурт</w:t>
      </w:r>
      <w:r>
        <w:rPr>
          <w:b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AA9CE2" w14:textId="77777777" w:rsidR="00835E5F" w:rsidRDefault="00835E5F">
      <w:r>
        <w:separator/>
      </w:r>
    </w:p>
  </w:endnote>
  <w:endnote w:type="continuationSeparator" w:id="0">
    <w:p w14:paraId="3EC4B99F" w14:textId="77777777" w:rsidR="00835E5F" w:rsidRDefault="00835E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60900C" w14:textId="77777777" w:rsidR="00835E5F" w:rsidRDefault="00835E5F">
      <w:r>
        <w:separator/>
      </w:r>
    </w:p>
  </w:footnote>
  <w:footnote w:type="continuationSeparator" w:id="0">
    <w:p w14:paraId="05152C42" w14:textId="77777777" w:rsidR="00835E5F" w:rsidRDefault="00835E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4567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35E5F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87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36D484-DE4D-4082-AFEA-B7327D330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1015</Words>
  <Characters>580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2024-03-18T13:14:00Z</dcterms:modified>
</cp:coreProperties>
</file>