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12.05.2017р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попереднього висновку про   відповідність інтересам та потребам   територіальної громади міста Винники   пропозиції про ініціювання співробітництва   територіальної громади міста Винники та  Давидівської територіальної громади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690AC26" w14:textId="0E70BAAE" w:rsidR="00C806F5" w:rsidRDefault="00C806F5" w:rsidP="00C806F5">
      <w:pPr>
        <w:ind w:firstLine="709"/>
        <w:jc w:val="both"/>
        <w:rPr>
          <w:szCs w:val="24"/>
        </w:rPr>
      </w:pPr>
      <w:r>
        <w:rPr>
          <w:szCs w:val="24"/>
        </w:rPr>
        <w:t>Розглянувши ініціативу міського голови міста Винники Квурта В.Л. щодо необхідності співробітництва територіальної громади міста Винники та Давидівської територіальної громади в сфері житлово-комунального господарства, в тому числі, але не виключно при будівництві дороги по вул. Дмитерка у м. Винники, приєднанні с. Чишки до каналізаційної мережі м. Винник, а також спільному утриманні дороги по вул. Франка у м. Винники,  враховуючи той факт, що географічно частина вулиці Дмитерка міста Винники знаход</w:t>
      </w:r>
      <w:r w:rsidR="008320F3">
        <w:rPr>
          <w:szCs w:val="24"/>
        </w:rPr>
        <w:t>иться на території с. Чишки</w:t>
      </w:r>
      <w:bookmarkStart w:id="1" w:name="_GoBack"/>
      <w:bookmarkEnd w:id="1"/>
      <w:r>
        <w:rPr>
          <w:szCs w:val="24"/>
        </w:rPr>
        <w:t xml:space="preserve">, з метою забезпечення можливості виконання робіт по будівництву дороги на всій ділянці, а також спільного обслуговування вулиці Івана Франка міста Винники на території села Чишки, керуючись Законом України «Про місцеве самоврядування в Україні», Законом України «Про співробітництво територіальних громад», виконавчий комітет Винниківської міської ради </w:t>
      </w:r>
    </w:p>
    <w:p w14:paraId="5729240A" w14:textId="77777777" w:rsidR="00C806F5" w:rsidRDefault="00C806F5" w:rsidP="00C806F5">
      <w:pPr>
        <w:ind w:firstLine="709"/>
        <w:jc w:val="both"/>
        <w:rPr>
          <w:szCs w:val="24"/>
        </w:rPr>
      </w:pPr>
    </w:p>
    <w:p w14:paraId="60588599" w14:textId="77777777" w:rsidR="00C806F5" w:rsidRDefault="00C806F5" w:rsidP="00C806F5">
      <w:pPr>
        <w:ind w:firstLine="709"/>
        <w:jc w:val="center"/>
        <w:rPr>
          <w:szCs w:val="24"/>
        </w:rPr>
      </w:pPr>
      <w:r>
        <w:rPr>
          <w:szCs w:val="24"/>
        </w:rPr>
        <w:t>вирішив</w:t>
      </w:r>
    </w:p>
    <w:p w14:paraId="3F0A22FC" w14:textId="77777777" w:rsidR="00C806F5" w:rsidRDefault="00C806F5" w:rsidP="00C806F5">
      <w:pPr>
        <w:ind w:firstLine="709"/>
        <w:jc w:val="both"/>
        <w:rPr>
          <w:szCs w:val="24"/>
        </w:rPr>
      </w:pPr>
    </w:p>
    <w:p w14:paraId="02ED06AD" w14:textId="77777777" w:rsidR="00C806F5" w:rsidRDefault="00C806F5" w:rsidP="00C806F5">
      <w:pPr>
        <w:ind w:firstLine="709"/>
        <w:jc w:val="both"/>
        <w:rPr>
          <w:szCs w:val="24"/>
        </w:rPr>
      </w:pPr>
      <w:r>
        <w:rPr>
          <w:szCs w:val="24"/>
        </w:rPr>
        <w:t>1. Підтримати ініціативу міського голови міста Винники Квурта В.Л. щодо співробітництва територіальної громади міста Винники та Давидівської територіальної громади в сфері житлово-комунального господарства.</w:t>
      </w:r>
    </w:p>
    <w:p w14:paraId="5A25C841" w14:textId="77777777" w:rsidR="00C806F5" w:rsidRDefault="00C806F5" w:rsidP="00C806F5">
      <w:pPr>
        <w:ind w:firstLine="709"/>
        <w:jc w:val="both"/>
        <w:rPr>
          <w:szCs w:val="24"/>
        </w:rPr>
      </w:pPr>
      <w:r>
        <w:rPr>
          <w:szCs w:val="24"/>
        </w:rPr>
        <w:t>2. . Метою здійснення такого співробітництва є житлово-комунальне господарство територіальної громади міста Винники та Давидівської територіальної громади, в тому числі, але не виключно при будівництві дороги по вул. Дмитерка у м. Винники, приєднанні с. Чишки до каналізаційної мережі м. Винник, а також спільному утриманні дороги по вул. Франка у м. Винники</w:t>
      </w:r>
    </w:p>
    <w:p w14:paraId="7680424D" w14:textId="77777777" w:rsidR="00C806F5" w:rsidRDefault="00C806F5" w:rsidP="00C806F5">
      <w:pPr>
        <w:ind w:firstLine="709"/>
        <w:jc w:val="both"/>
        <w:rPr>
          <w:szCs w:val="24"/>
        </w:rPr>
      </w:pPr>
      <w:r>
        <w:rPr>
          <w:szCs w:val="24"/>
        </w:rPr>
        <w:t xml:space="preserve">3. Доцільність здійснення співробітництва територіальної громади міста Винники та Давидівської територіальної громади встановлено географічним розташуванням та територіальною близькістю м. Винник та с. Чишки, що зумовило факт розміщення вулиці </w:t>
      </w:r>
      <w:r>
        <w:rPr>
          <w:szCs w:val="24"/>
        </w:rPr>
        <w:lastRenderedPageBreak/>
        <w:t>Дмитерка та вулиці Івана Франка одночасно у двох населених пунктах – Винниках та Чишках. Таким чином проведення будівництва дороги у інший спосіб не є можливим – проведення часткового будівництва вулиці також не вирішить поставленого завдання, оскільки не забезпечить виїзд із вулиці Сагайдачного у м. Винники на об’їзну дорогу Львова, а тому необхідною є добудова дороги Винниками також на території Чишок. Також потрібно враховувати, що значна частина мешканців Чишок користується не лише транспортною, але і соціальною інфраструктурою Винник, відвідуючи міські садочок та школи, бере участь у культурному житті міста, що потребує забезпечення безпечного та якісного сполучення. Окрім того, територіальна близькість населених пунктів диктує спільне творення об’єктів соціальної інфраструктури та розвиток житлово-комунального господарства, спільне використання мереж каналізування та об’єктів транспортного сполучення.</w:t>
      </w:r>
    </w:p>
    <w:p w14:paraId="317C68E7" w14:textId="77777777" w:rsidR="00C806F5" w:rsidRDefault="00C806F5" w:rsidP="00C806F5">
      <w:pPr>
        <w:ind w:firstLine="709"/>
        <w:jc w:val="both"/>
        <w:rPr>
          <w:szCs w:val="24"/>
        </w:rPr>
      </w:pPr>
      <w:r>
        <w:rPr>
          <w:szCs w:val="24"/>
        </w:rPr>
        <w:t>4. Сфера здійснення співробітництва територіальної громади міста Винники та Давидівської територіальної громади є житлово-комунальне господарство.</w:t>
      </w:r>
    </w:p>
    <w:p w14:paraId="0CD1332C" w14:textId="77777777" w:rsidR="00C806F5" w:rsidRDefault="00C806F5" w:rsidP="00C806F5">
      <w:pPr>
        <w:ind w:firstLine="709"/>
        <w:jc w:val="both"/>
        <w:rPr>
          <w:szCs w:val="24"/>
        </w:rPr>
      </w:pPr>
      <w:r>
        <w:rPr>
          <w:szCs w:val="24"/>
        </w:rPr>
        <w:t>5. Формою здійснення такого співробітництва обрати:</w:t>
      </w:r>
    </w:p>
    <w:p w14:paraId="50A4DCE0" w14:textId="77777777" w:rsidR="00C806F5" w:rsidRDefault="00C806F5" w:rsidP="00C806F5">
      <w:pPr>
        <w:ind w:firstLine="709"/>
        <w:jc w:val="both"/>
        <w:rPr>
          <w:szCs w:val="24"/>
        </w:rPr>
      </w:pPr>
      <w:r>
        <w:rPr>
          <w:szCs w:val="24"/>
        </w:rPr>
        <w:t>5.1. делегування Винниківській міській раді іншим суб’єктом співробітництва – Давидівською територіальною громадою виконання будівництва вул. Дмитерка на території с. Чишки з передачею Винниківській міській раді усіх прав  та повноважень, необхідних для здійснення відповідних робіт по будівництву.</w:t>
      </w:r>
    </w:p>
    <w:p w14:paraId="5FBA5890" w14:textId="77777777" w:rsidR="00C806F5" w:rsidRDefault="00C806F5" w:rsidP="00C806F5">
      <w:pPr>
        <w:ind w:firstLine="709"/>
        <w:jc w:val="both"/>
        <w:rPr>
          <w:szCs w:val="24"/>
        </w:rPr>
      </w:pPr>
      <w:r>
        <w:rPr>
          <w:szCs w:val="24"/>
        </w:rPr>
        <w:t xml:space="preserve">5.2. </w:t>
      </w:r>
      <w:r>
        <w:rPr>
          <w:color w:val="000000"/>
          <w:szCs w:val="24"/>
          <w:shd w:val="clear" w:color="auto" w:fill="FFFFFF"/>
        </w:rPr>
        <w:t>реалізація спільного проекту, що передбачає координацію діяльності суб’єктів співробітництва та акумулювання ними на визначений період ресурсів з метою спільного здійснення заходів, а саме спільного утримання дороги по вул. Івана Франка у м. Винники, частина якої проходить у с. Чишки, а також вчинення спільних дій щодо прокладення вказаною вулицею мережі каналізування з можливістю включення в загальну міську каналізаційну мережу Винник.</w:t>
      </w:r>
    </w:p>
    <w:p w14:paraId="0AE46854" w14:textId="77777777" w:rsidR="00C806F5" w:rsidRDefault="00C806F5" w:rsidP="00C806F5">
      <w:pPr>
        <w:ind w:firstLine="709"/>
        <w:jc w:val="both"/>
        <w:rPr>
          <w:szCs w:val="24"/>
        </w:rPr>
      </w:pPr>
      <w:r>
        <w:rPr>
          <w:szCs w:val="24"/>
        </w:rPr>
        <w:t xml:space="preserve">6. З метою забезпечення ефективного та швидкого виконання робіт по будівництву вул. Дмитерка у м. Винники, рекомендувати провести оплату усіх робіт пов’язаних із виготовленням проектно-кошторисної документації та будівництва дороги за рахунок коштів міського бюджету м. Винники в межах відповідних бюджетних призначень. </w:t>
      </w:r>
    </w:p>
    <w:p w14:paraId="77831416" w14:textId="77777777" w:rsidR="00C806F5" w:rsidRDefault="00C806F5" w:rsidP="00C806F5">
      <w:pPr>
        <w:ind w:firstLine="709"/>
        <w:jc w:val="both"/>
        <w:rPr>
          <w:szCs w:val="24"/>
        </w:rPr>
      </w:pPr>
      <w:r>
        <w:rPr>
          <w:szCs w:val="24"/>
        </w:rPr>
        <w:t>7. З метою забезпечення ефективного та швидкого виконання робіт по утриманню вулиці Івана Франка у м. Винники та приєднання до каналізаційної мережі міста Винники, рекомендувати провести спільну оплату усіх робіт пов’язаних із виготовленням проектно-кошторисної документації та будівництва дороги за рахунок коштів міського бюджету м. Винники та кощтів бюджету об’єднаної територіальної громади Давидова.</w:t>
      </w:r>
    </w:p>
    <w:p w14:paraId="7AA68B52" w14:textId="77777777" w:rsidR="00C806F5" w:rsidRDefault="00C806F5" w:rsidP="00C806F5">
      <w:pPr>
        <w:ind w:firstLine="709"/>
        <w:jc w:val="both"/>
        <w:rPr>
          <w:szCs w:val="24"/>
        </w:rPr>
      </w:pPr>
      <w:r>
        <w:rPr>
          <w:szCs w:val="24"/>
        </w:rPr>
        <w:t>8. Подати пропозицію щодо здійснення співробітництва територіальної громади міста Винники та об’єднаної територіальної громади Давидова в сфері житлово-комунального господарства на розгляд Винниківської міської ради.</w:t>
      </w:r>
    </w:p>
    <w:p w14:paraId="623BC864" w14:textId="77777777" w:rsidR="00C806F5" w:rsidRDefault="00C806F5" w:rsidP="00C806F5">
      <w:pPr>
        <w:ind w:firstLine="709"/>
        <w:jc w:val="both"/>
        <w:rPr>
          <w:szCs w:val="24"/>
        </w:rPr>
      </w:pPr>
      <w:r>
        <w:rPr>
          <w:szCs w:val="24"/>
        </w:rPr>
        <w:t>9. Контроль за виконанням даного рішення покласти на заступника міського голови з питань житлово – комунального господарства та фінансової політики.</w:t>
      </w:r>
    </w:p>
    <w:p w14:paraId="2A838B0E" w14:textId="77777777" w:rsidR="00C806F5" w:rsidRDefault="00C806F5" w:rsidP="00C806F5">
      <w:pPr>
        <w:ind w:firstLine="709"/>
        <w:jc w:val="both"/>
        <w:rPr>
          <w:szCs w:val="24"/>
        </w:rPr>
      </w:pPr>
    </w:p>
    <w:p w14:paraId="137A730D" w14:textId="77777777" w:rsidR="00C806F5" w:rsidRDefault="00C806F5" w:rsidP="00C806F5">
      <w:pPr>
        <w:ind w:firstLine="709"/>
        <w:jc w:val="both"/>
        <w:rPr>
          <w:szCs w:val="24"/>
        </w:rPr>
      </w:pPr>
    </w:p>
    <w:p w14:paraId="5B9C80D4" w14:textId="77777777" w:rsidR="00C806F5" w:rsidRDefault="00C806F5" w:rsidP="00C806F5">
      <w:pPr>
        <w:ind w:firstLine="709"/>
        <w:jc w:val="both"/>
        <w:rPr>
          <w:szCs w:val="24"/>
        </w:rPr>
      </w:pPr>
    </w:p>
    <w:p w14:paraId="1E072D51" w14:textId="77777777" w:rsidR="00C806F5" w:rsidRDefault="00C806F5" w:rsidP="00C806F5">
      <w:pPr>
        <w:ind w:firstLine="709"/>
        <w:jc w:val="both"/>
        <w:rPr>
          <w:szCs w:val="24"/>
        </w:rPr>
      </w:pPr>
    </w:p>
    <w:p w14:paraId="14625046" w14:textId="77777777" w:rsidR="00C806F5" w:rsidRDefault="00C806F5" w:rsidP="00C806F5">
      <w:pPr>
        <w:ind w:firstLine="709"/>
        <w:jc w:val="both"/>
        <w:rPr>
          <w:szCs w:val="24"/>
        </w:rPr>
      </w:pPr>
    </w:p>
    <w:p w14:paraId="1AAE4AB9" w14:textId="77777777" w:rsidR="00C806F5" w:rsidRDefault="00C806F5" w:rsidP="00C806F5">
      <w:pPr>
        <w:ind w:firstLine="709"/>
        <w:jc w:val="both"/>
        <w:rPr>
          <w:b/>
          <w:szCs w:val="24"/>
        </w:rPr>
      </w:pPr>
      <w:r>
        <w:rPr>
          <w:b/>
          <w:szCs w:val="24"/>
        </w:rPr>
        <w:t>Міський голова                                                                                                      В. 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AC6F9E" w14:textId="77777777" w:rsidR="00C86529" w:rsidRDefault="00C86529">
      <w:r>
        <w:separator/>
      </w:r>
    </w:p>
  </w:endnote>
  <w:endnote w:type="continuationSeparator" w:id="0">
    <w:p w14:paraId="12E1B6B9" w14:textId="77777777" w:rsidR="00C86529" w:rsidRDefault="00C86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B26716" w14:textId="77777777" w:rsidR="00C86529" w:rsidRDefault="00C86529">
      <w:r>
        <w:separator/>
      </w:r>
    </w:p>
  </w:footnote>
  <w:footnote w:type="continuationSeparator" w:id="0">
    <w:p w14:paraId="356CE6A9" w14:textId="77777777" w:rsidR="00C86529" w:rsidRDefault="00C865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C6FB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320F3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806F5"/>
    <w:rsid w:val="00C86529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067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E50092-7E5D-4F2D-A01A-C1D7FF0820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3378</Words>
  <Characters>1926</Characters>
  <Application>Microsoft Office Word</Application>
  <DocSecurity>0</DocSecurity>
  <Lines>16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5294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78</cp:revision>
  <cp:lastPrinted>2006-03-17T12:40:00Z</cp:lastPrinted>
  <dcterms:created xsi:type="dcterms:W3CDTF">2018-03-30T16:44:00Z</dcterms:created>
  <dcterms:modified xsi:type="dcterms:W3CDTF">2024-03-18T13:39:00Z</dcterms:modified>
</cp:coreProperties>
</file>