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 проекту  " Капітальний ремонт проїздів на кладовищі   по вул. Проектованій  в 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91D989A" w14:textId="77777777" w:rsidR="007E7607" w:rsidRDefault="007E7607" w:rsidP="007E7607">
      <w:pPr>
        <w:jc w:val="both"/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5F743A50" w14:textId="77777777" w:rsidR="007E7607" w:rsidRDefault="007E7607" w:rsidP="007E7607">
      <w:pPr>
        <w:rPr>
          <w:szCs w:val="24"/>
          <w:lang w:eastAsia="uk-UA"/>
        </w:rPr>
      </w:pPr>
      <w:r>
        <w:rPr>
          <w:szCs w:val="24"/>
          <w:lang w:eastAsia="uk-UA"/>
        </w:rPr>
        <w:t xml:space="preserve">                                                             В И Р І Ш И В:</w:t>
      </w:r>
    </w:p>
    <w:p w14:paraId="08EDFE43" w14:textId="77777777" w:rsidR="007E7607" w:rsidRDefault="007E7607" w:rsidP="007E7607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 xml:space="preserve">1.Затвердити робочий  проект «  </w:t>
      </w:r>
      <w:r>
        <w:rPr>
          <w:rFonts w:ascii="Times New Roman" w:hAnsi="Times New Roman"/>
          <w:sz w:val="24"/>
          <w:szCs w:val="24"/>
        </w:rPr>
        <w:t>Капітальний ремонт проїздів на кладовищі по вул. Проектованій  в  м. Винники»</w:t>
      </w:r>
    </w:p>
    <w:p w14:paraId="2D3FF2BC" w14:textId="77777777" w:rsidR="007E7607" w:rsidRDefault="007E7607" w:rsidP="007E7607">
      <w:pPr>
        <w:pStyle w:val="a9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094FD816" w14:textId="77777777" w:rsidR="007E7607" w:rsidRDefault="007E7607" w:rsidP="007E7607">
      <w:pPr>
        <w:jc w:val="both"/>
        <w:rPr>
          <w:szCs w:val="24"/>
          <w:lang w:eastAsia="en-US"/>
        </w:rPr>
      </w:pPr>
      <w:r>
        <w:rPr>
          <w:szCs w:val="24"/>
          <w:lang w:eastAsia="uk-UA"/>
        </w:rPr>
        <w:t>2</w:t>
      </w:r>
      <w:r>
        <w:rPr>
          <w:szCs w:val="24"/>
        </w:rPr>
        <w:t>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72189E6" w14:textId="77777777" w:rsidR="007E7607" w:rsidRDefault="007E7607" w:rsidP="007E7607">
      <w:pPr>
        <w:rPr>
          <w:szCs w:val="24"/>
        </w:rPr>
      </w:pPr>
    </w:p>
    <w:p w14:paraId="3CB42874" w14:textId="77777777" w:rsidR="007E7607" w:rsidRDefault="007E7607" w:rsidP="007E7607">
      <w:pPr>
        <w:rPr>
          <w:szCs w:val="24"/>
        </w:rPr>
      </w:pPr>
    </w:p>
    <w:p w14:paraId="6680B332" w14:textId="77777777" w:rsidR="007E7607" w:rsidRDefault="007E7607" w:rsidP="007E7607">
      <w:pPr>
        <w:rPr>
          <w:szCs w:val="24"/>
        </w:rPr>
      </w:pPr>
    </w:p>
    <w:p w14:paraId="726762D2" w14:textId="77777777" w:rsidR="007E7607" w:rsidRDefault="007E7607" w:rsidP="007E7607">
      <w:pPr>
        <w:jc w:val="both"/>
        <w:rPr>
          <w:b/>
          <w:szCs w:val="24"/>
          <w:lang w:eastAsia="uk-UA"/>
        </w:rPr>
      </w:pPr>
      <w:r>
        <w:rPr>
          <w:b/>
          <w:szCs w:val="24"/>
          <w:lang w:eastAsia="uk-UA"/>
        </w:rPr>
        <w:t xml:space="preserve">   Міський  голова                                                                                      В.Квурт</w:t>
      </w:r>
    </w:p>
    <w:p w14:paraId="03471472" w14:textId="77777777" w:rsidR="007E7607" w:rsidRDefault="007E7607" w:rsidP="007E7607">
      <w:pPr>
        <w:jc w:val="both"/>
        <w:rPr>
          <w:szCs w:val="24"/>
          <w:lang w:eastAsia="uk-UA"/>
        </w:rPr>
      </w:pPr>
    </w:p>
    <w:p w14:paraId="58E7FA28" w14:textId="77777777" w:rsidR="007E7607" w:rsidRDefault="007E7607" w:rsidP="007E7607">
      <w:pPr>
        <w:tabs>
          <w:tab w:val="right" w:pos="9639"/>
        </w:tabs>
        <w:rPr>
          <w:rFonts w:ascii="AGNewHandbook" w:hAnsi="AGNewHandbook"/>
          <w:sz w:val="26"/>
          <w:szCs w:val="26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B57AD" w14:textId="77777777" w:rsidR="00450808" w:rsidRDefault="00450808">
      <w:r>
        <w:separator/>
      </w:r>
    </w:p>
  </w:endnote>
  <w:endnote w:type="continuationSeparator" w:id="0">
    <w:p w14:paraId="28C98FC6" w14:textId="77777777" w:rsidR="00450808" w:rsidRDefault="004508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charset w:val="CC"/>
    <w:family w:val="auto"/>
    <w:pitch w:val="variable"/>
    <w:sig w:usb0="00000001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6F5C3" w14:textId="77777777" w:rsidR="00450808" w:rsidRDefault="00450808">
      <w:r>
        <w:separator/>
      </w:r>
    </w:p>
  </w:footnote>
  <w:footnote w:type="continuationSeparator" w:id="0">
    <w:p w14:paraId="37938454" w14:textId="77777777" w:rsidR="00450808" w:rsidRDefault="004508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080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E7607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1"/>
    <w:qFormat/>
    <w:rsid w:val="007E7607"/>
    <w:rPr>
      <w:rFonts w:ascii="Calibri" w:eastAsia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53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D13216-09BA-4AE1-9F02-C97FECD15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720</Words>
  <Characters>411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2024-03-18T13:45:00Z</dcterms:modified>
</cp:coreProperties>
</file>