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  найму на квартиру № 3 в будинку № 10 по  вул. Космонавтів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DD5807" w14:textId="77777777" w:rsidR="00F3394D" w:rsidRPr="00F3394D" w:rsidRDefault="00F3394D" w:rsidP="00F3394D">
      <w:pPr>
        <w:ind w:firstLine="720"/>
        <w:rPr>
          <w:sz w:val="28"/>
          <w:szCs w:val="28"/>
        </w:rPr>
      </w:pPr>
      <w:r w:rsidRPr="00F3394D">
        <w:rPr>
          <w:sz w:val="28"/>
          <w:szCs w:val="28"/>
        </w:rPr>
        <w:t xml:space="preserve">Розглянувши  заяву № 04-20-9-428 К  від 20.04.2017р. гр. Красниця О.М. про переоформлення договору житлового найму на квартиру № 3 в будинку № 10 по вул. Космонавтів в м. Винники. Керуючись Законом України «Про місцеве самоврядування  в Україні»,  ст. 106 Житлового Кодексу,  враховуючи позитивні висновки громадської  комісії з житлових питань при виконавчому комітеті Винниківської міської ради (протокол  № 67 від 08.05.2017 р.),   виконавчий комітет Винниківської міської ради  - </w:t>
      </w:r>
    </w:p>
    <w:p w14:paraId="6EE5901C" w14:textId="77777777" w:rsidR="00F3394D" w:rsidRDefault="00F3394D" w:rsidP="00F3394D">
      <w:pPr>
        <w:jc w:val="center"/>
        <w:rPr>
          <w:sz w:val="28"/>
          <w:szCs w:val="28"/>
        </w:rPr>
      </w:pPr>
    </w:p>
    <w:p w14:paraId="3186FB75" w14:textId="77D66E71" w:rsidR="00F3394D" w:rsidRDefault="00F3394D" w:rsidP="00F3394D">
      <w:pPr>
        <w:jc w:val="center"/>
        <w:rPr>
          <w:sz w:val="28"/>
          <w:szCs w:val="28"/>
        </w:rPr>
      </w:pPr>
      <w:r w:rsidRPr="00F3394D">
        <w:rPr>
          <w:sz w:val="28"/>
          <w:szCs w:val="28"/>
        </w:rPr>
        <w:t>В И Р І Ш И В :</w:t>
      </w:r>
    </w:p>
    <w:p w14:paraId="7857D105" w14:textId="77777777" w:rsidR="00F3394D" w:rsidRPr="00F3394D" w:rsidRDefault="00F3394D" w:rsidP="00F3394D">
      <w:pPr>
        <w:jc w:val="center"/>
        <w:rPr>
          <w:sz w:val="28"/>
          <w:szCs w:val="28"/>
        </w:rPr>
      </w:pPr>
    </w:p>
    <w:p w14:paraId="22697519" w14:textId="77777777" w:rsidR="00F3394D" w:rsidRPr="00F3394D" w:rsidRDefault="00F3394D" w:rsidP="00F3394D">
      <w:pPr>
        <w:rPr>
          <w:sz w:val="28"/>
          <w:szCs w:val="28"/>
        </w:rPr>
      </w:pPr>
      <w:r w:rsidRPr="00F3394D">
        <w:rPr>
          <w:sz w:val="28"/>
          <w:szCs w:val="28"/>
        </w:rPr>
        <w:t>1.</w:t>
      </w:r>
      <w:r w:rsidRPr="00F3394D">
        <w:rPr>
          <w:sz w:val="28"/>
          <w:szCs w:val="28"/>
        </w:rPr>
        <w:tab/>
        <w:t>Переоформити договір житлового найму на квартиру № 3 у будинку № 10 по вул. Космонавтів в м. Винники з основного квартиронаймача гр. Красниця Оксана Мирославівна, на гр. Красниця Олега Сергійовича.</w:t>
      </w:r>
    </w:p>
    <w:p w14:paraId="42BDFF66" w14:textId="77777777" w:rsidR="00F3394D" w:rsidRPr="00F3394D" w:rsidRDefault="00F3394D" w:rsidP="00F3394D">
      <w:pPr>
        <w:rPr>
          <w:sz w:val="28"/>
          <w:szCs w:val="28"/>
        </w:rPr>
      </w:pPr>
    </w:p>
    <w:p w14:paraId="0DFBB231" w14:textId="77777777" w:rsidR="00F3394D" w:rsidRPr="00F3394D" w:rsidRDefault="00F3394D" w:rsidP="00F3394D">
      <w:pPr>
        <w:rPr>
          <w:sz w:val="28"/>
          <w:szCs w:val="28"/>
        </w:rPr>
      </w:pPr>
      <w:r w:rsidRPr="00F3394D">
        <w:rPr>
          <w:sz w:val="28"/>
          <w:szCs w:val="28"/>
        </w:rPr>
        <w:t>2.</w:t>
      </w:r>
      <w:r w:rsidRPr="00F3394D">
        <w:rPr>
          <w:sz w:val="28"/>
          <w:szCs w:val="28"/>
        </w:rPr>
        <w:tab/>
        <w:t>ВКП «Добробут»  провести переоформлення зазначеного договору житлового найму, згідно даного рішення.</w:t>
      </w:r>
    </w:p>
    <w:p w14:paraId="0BEFB5E1" w14:textId="77777777" w:rsidR="00F3394D" w:rsidRPr="00F3394D" w:rsidRDefault="00F3394D" w:rsidP="00F3394D">
      <w:pPr>
        <w:rPr>
          <w:sz w:val="28"/>
          <w:szCs w:val="28"/>
        </w:rPr>
      </w:pPr>
    </w:p>
    <w:p w14:paraId="0621356F" w14:textId="77777777" w:rsidR="00F3394D" w:rsidRPr="00F3394D" w:rsidRDefault="00F3394D" w:rsidP="00F3394D">
      <w:pPr>
        <w:rPr>
          <w:sz w:val="28"/>
          <w:szCs w:val="28"/>
        </w:rPr>
      </w:pPr>
      <w:r w:rsidRPr="00F3394D">
        <w:rPr>
          <w:sz w:val="28"/>
          <w:szCs w:val="28"/>
        </w:rPr>
        <w:t>3.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430B9BBF" w14:textId="77777777" w:rsidR="00F3394D" w:rsidRPr="00F3394D" w:rsidRDefault="00F3394D" w:rsidP="00F3394D">
      <w:pPr>
        <w:rPr>
          <w:sz w:val="28"/>
          <w:szCs w:val="28"/>
        </w:rPr>
      </w:pPr>
    </w:p>
    <w:p w14:paraId="2F62BF9C" w14:textId="77777777" w:rsidR="00F3394D" w:rsidRPr="00F3394D" w:rsidRDefault="00F3394D" w:rsidP="00F3394D">
      <w:pPr>
        <w:rPr>
          <w:sz w:val="28"/>
          <w:szCs w:val="28"/>
        </w:rPr>
      </w:pPr>
    </w:p>
    <w:p w14:paraId="7A5D999D" w14:textId="77777777" w:rsidR="00F3394D" w:rsidRPr="00F3394D" w:rsidRDefault="00F3394D" w:rsidP="00F3394D">
      <w:pPr>
        <w:rPr>
          <w:sz w:val="28"/>
          <w:szCs w:val="28"/>
        </w:rPr>
      </w:pPr>
    </w:p>
    <w:p w14:paraId="73DB02FC" w14:textId="00B9E468" w:rsidR="00F3394D" w:rsidRPr="00F3394D" w:rsidRDefault="00F3394D" w:rsidP="00F3394D">
      <w:pPr>
        <w:rPr>
          <w:sz w:val="28"/>
          <w:szCs w:val="28"/>
        </w:rPr>
      </w:pPr>
      <w:r w:rsidRPr="00F3394D">
        <w:rPr>
          <w:sz w:val="28"/>
          <w:szCs w:val="28"/>
        </w:rPr>
        <w:t xml:space="preserve">         Міський голова                                  </w:t>
      </w:r>
      <w:r>
        <w:rPr>
          <w:sz w:val="28"/>
          <w:szCs w:val="28"/>
        </w:rPr>
        <w:t xml:space="preserve">                      </w:t>
      </w:r>
      <w:bookmarkStart w:id="1" w:name="_GoBack"/>
      <w:bookmarkEnd w:id="1"/>
      <w:r w:rsidRPr="00F3394D">
        <w:rPr>
          <w:sz w:val="28"/>
          <w:szCs w:val="28"/>
        </w:rPr>
        <w:t xml:space="preserve">                       В.Л.Квурт</w:t>
      </w:r>
    </w:p>
    <w:p w14:paraId="340E6D91" w14:textId="77777777" w:rsidR="00F3394D" w:rsidRPr="00F3394D" w:rsidRDefault="00F3394D" w:rsidP="00F3394D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8A091" w14:textId="77777777" w:rsidR="00EB72BC" w:rsidRDefault="00EB72BC">
      <w:r>
        <w:separator/>
      </w:r>
    </w:p>
  </w:endnote>
  <w:endnote w:type="continuationSeparator" w:id="0">
    <w:p w14:paraId="79B0A16E" w14:textId="77777777" w:rsidR="00EB72BC" w:rsidRDefault="00EB7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105E5" w14:textId="77777777" w:rsidR="00EB72BC" w:rsidRDefault="00EB72BC">
      <w:r>
        <w:separator/>
      </w:r>
    </w:p>
  </w:footnote>
  <w:footnote w:type="continuationSeparator" w:id="0">
    <w:p w14:paraId="2F7B97EF" w14:textId="77777777" w:rsidR="00EB72BC" w:rsidRDefault="00EB72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72BC"/>
    <w:rsid w:val="00EC4B53"/>
    <w:rsid w:val="00ED1DEF"/>
    <w:rsid w:val="00F16484"/>
    <w:rsid w:val="00F200AD"/>
    <w:rsid w:val="00F3394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D49DB-99F4-4E36-8311-45AC4FBAC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2024-03-19T13:06:00Z</dcterms:modified>
</cp:coreProperties>
</file>