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Ринок,1 (к/н 4610160300:04:001:0163)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980087" w14:textId="77777777" w:rsidR="001A6C7A" w:rsidRPr="001A6C7A" w:rsidRDefault="001A6C7A" w:rsidP="001A6C7A">
      <w:pPr>
        <w:ind w:firstLine="720"/>
        <w:rPr>
          <w:sz w:val="28"/>
          <w:szCs w:val="28"/>
        </w:rPr>
      </w:pPr>
      <w:r w:rsidRPr="001A6C7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гр.Лешневської Я.І., беручи до уваги Витяг з Державного реєстру речових прав на нерухоме майно про реєстрацію права власності (і.н.в 79869145 від 08.02.2017р.), Декларацію про готовність об’єкта до експлуатації, зареєстровану в Департаменті ДАБІ у Львівській обл. від 30.03.2017р. №ЛВ 142170902391, технічний паспорт, Довідку ОКП ЛОР «БТІ та ЕО» №2/18514 від 15.12.2016р.,  виконком Винниківської міської ради -</w:t>
      </w:r>
    </w:p>
    <w:p w14:paraId="1559172C" w14:textId="77777777" w:rsidR="001A6C7A" w:rsidRPr="001A6C7A" w:rsidRDefault="001A6C7A" w:rsidP="001A6C7A">
      <w:pPr>
        <w:rPr>
          <w:sz w:val="28"/>
          <w:szCs w:val="28"/>
        </w:rPr>
      </w:pPr>
    </w:p>
    <w:p w14:paraId="15DA9FCB" w14:textId="77777777" w:rsidR="001A6C7A" w:rsidRPr="001A6C7A" w:rsidRDefault="001A6C7A" w:rsidP="001A6C7A">
      <w:pPr>
        <w:jc w:val="center"/>
        <w:rPr>
          <w:sz w:val="28"/>
          <w:szCs w:val="28"/>
        </w:rPr>
      </w:pPr>
      <w:bookmarkStart w:id="1" w:name="_GoBack"/>
      <w:bookmarkEnd w:id="1"/>
      <w:r w:rsidRPr="001A6C7A">
        <w:rPr>
          <w:sz w:val="28"/>
          <w:szCs w:val="28"/>
        </w:rPr>
        <w:t>В И Р І Ш И В :</w:t>
      </w:r>
    </w:p>
    <w:p w14:paraId="7F30FA0C" w14:textId="77777777" w:rsidR="001A6C7A" w:rsidRPr="001A6C7A" w:rsidRDefault="001A6C7A" w:rsidP="001A6C7A">
      <w:pPr>
        <w:rPr>
          <w:sz w:val="28"/>
          <w:szCs w:val="28"/>
        </w:rPr>
      </w:pPr>
    </w:p>
    <w:p w14:paraId="14F58D42" w14:textId="77777777" w:rsidR="001A6C7A" w:rsidRPr="001A6C7A" w:rsidRDefault="001A6C7A" w:rsidP="001A6C7A">
      <w:pPr>
        <w:rPr>
          <w:sz w:val="28"/>
          <w:szCs w:val="28"/>
        </w:rPr>
      </w:pPr>
      <w:r w:rsidRPr="001A6C7A">
        <w:rPr>
          <w:sz w:val="28"/>
          <w:szCs w:val="28"/>
        </w:rPr>
        <w:t>1.</w:t>
      </w:r>
      <w:r w:rsidRPr="001A6C7A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Ринок,1 (к/н 4610160300:04:001:0163) у м.Винники, присвоїти поштову адресу, а саме: вул.Ринок,1-а у  м.Винники.</w:t>
      </w:r>
    </w:p>
    <w:p w14:paraId="2B38C9DC" w14:textId="77777777" w:rsidR="001A6C7A" w:rsidRPr="001A6C7A" w:rsidRDefault="001A6C7A" w:rsidP="001A6C7A">
      <w:pPr>
        <w:rPr>
          <w:sz w:val="28"/>
          <w:szCs w:val="28"/>
        </w:rPr>
      </w:pPr>
      <w:r w:rsidRPr="001A6C7A">
        <w:rPr>
          <w:sz w:val="28"/>
          <w:szCs w:val="28"/>
        </w:rPr>
        <w:t>Будинок  складається з 5-ти житлових кімнат. Загальна площа будинку становить – 234,80 кв.м., житлова площа будинку становить – 119,90 кв.м.</w:t>
      </w:r>
    </w:p>
    <w:p w14:paraId="3CA4CF32" w14:textId="77777777" w:rsidR="001A6C7A" w:rsidRPr="001A6C7A" w:rsidRDefault="001A6C7A" w:rsidP="001A6C7A">
      <w:pPr>
        <w:rPr>
          <w:sz w:val="28"/>
          <w:szCs w:val="28"/>
        </w:rPr>
      </w:pPr>
      <w:r w:rsidRPr="001A6C7A">
        <w:rPr>
          <w:sz w:val="28"/>
          <w:szCs w:val="28"/>
        </w:rPr>
        <w:lastRenderedPageBreak/>
        <w:t>2.</w:t>
      </w:r>
      <w:r w:rsidRPr="001A6C7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AD7594" w14:textId="77777777" w:rsidR="001A6C7A" w:rsidRPr="001A6C7A" w:rsidRDefault="001A6C7A" w:rsidP="001A6C7A">
      <w:pPr>
        <w:rPr>
          <w:sz w:val="28"/>
          <w:szCs w:val="28"/>
        </w:rPr>
      </w:pPr>
    </w:p>
    <w:p w14:paraId="2E845C06" w14:textId="77777777" w:rsidR="001A6C7A" w:rsidRPr="001A6C7A" w:rsidRDefault="001A6C7A" w:rsidP="001A6C7A">
      <w:pPr>
        <w:rPr>
          <w:sz w:val="28"/>
          <w:szCs w:val="28"/>
        </w:rPr>
      </w:pPr>
    </w:p>
    <w:p w14:paraId="26CB20EE" w14:textId="77777777" w:rsidR="001A6C7A" w:rsidRPr="001A6C7A" w:rsidRDefault="001A6C7A" w:rsidP="001A6C7A">
      <w:pPr>
        <w:rPr>
          <w:sz w:val="28"/>
          <w:szCs w:val="28"/>
        </w:rPr>
      </w:pPr>
    </w:p>
    <w:p w14:paraId="01C471E0" w14:textId="59BB20A1" w:rsidR="00213958" w:rsidRPr="006F2805" w:rsidRDefault="001A6C7A" w:rsidP="001A6C7A">
      <w:pPr>
        <w:rPr>
          <w:sz w:val="28"/>
          <w:szCs w:val="28"/>
        </w:rPr>
      </w:pPr>
      <w:r w:rsidRPr="001A6C7A">
        <w:rPr>
          <w:sz w:val="28"/>
          <w:szCs w:val="28"/>
        </w:rPr>
        <w:t>Міський  голова</w:t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</w:r>
      <w:r w:rsidRPr="001A6C7A">
        <w:rPr>
          <w:sz w:val="28"/>
          <w:szCs w:val="28"/>
        </w:rPr>
        <w:tab/>
        <w:t xml:space="preserve"> В.Л.Квурт</w:t>
      </w:r>
      <w:r w:rsidRPr="001A6C7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4D5EF" w14:textId="77777777" w:rsidR="000A13E6" w:rsidRDefault="000A13E6">
      <w:r>
        <w:separator/>
      </w:r>
    </w:p>
  </w:endnote>
  <w:endnote w:type="continuationSeparator" w:id="0">
    <w:p w14:paraId="0C1A4E84" w14:textId="77777777" w:rsidR="000A13E6" w:rsidRDefault="000A1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A21B2" w14:textId="77777777" w:rsidR="000A13E6" w:rsidRDefault="000A13E6">
      <w:r>
        <w:separator/>
      </w:r>
    </w:p>
  </w:footnote>
  <w:footnote w:type="continuationSeparator" w:id="0">
    <w:p w14:paraId="756FE5E2" w14:textId="77777777" w:rsidR="000A13E6" w:rsidRDefault="000A1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3E6"/>
    <w:rsid w:val="001125AA"/>
    <w:rsid w:val="00197762"/>
    <w:rsid w:val="001A16D8"/>
    <w:rsid w:val="001A2D70"/>
    <w:rsid w:val="001A6C7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5BA9F-1821-41FB-8D35-BCE08F74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2024-03-19T13:34:00Z</dcterms:modified>
</cp:coreProperties>
</file>