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12.05.2017р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140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з розширенням індивідуального   житлового будинку  на земельній ділянці  по вул.Незалежності,10-а    (к/н 4610160300:05:002:0195)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FCDE6FB" w14:textId="77777777" w:rsidR="002936CF" w:rsidRPr="002936CF" w:rsidRDefault="002936CF" w:rsidP="002936CF">
      <w:pPr>
        <w:ind w:firstLine="720"/>
        <w:rPr>
          <w:sz w:val="28"/>
          <w:szCs w:val="28"/>
        </w:rPr>
      </w:pPr>
      <w:r w:rsidRPr="002936CF">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Бродович Л.В.,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65867439 від 15.08.2016р.),  Витяг про реєстрацію права власності на нерухоме майно (серія СВС №004917), виконком Винниківської міської ради –</w:t>
      </w:r>
    </w:p>
    <w:p w14:paraId="49231090" w14:textId="77777777" w:rsidR="002936CF" w:rsidRPr="002936CF" w:rsidRDefault="002936CF" w:rsidP="002936CF">
      <w:pPr>
        <w:rPr>
          <w:sz w:val="28"/>
          <w:szCs w:val="28"/>
        </w:rPr>
      </w:pPr>
    </w:p>
    <w:p w14:paraId="613F3502" w14:textId="77777777" w:rsidR="002936CF" w:rsidRPr="002936CF" w:rsidRDefault="002936CF" w:rsidP="002936CF">
      <w:pPr>
        <w:jc w:val="center"/>
        <w:rPr>
          <w:sz w:val="28"/>
          <w:szCs w:val="28"/>
        </w:rPr>
      </w:pPr>
      <w:bookmarkStart w:id="1" w:name="_GoBack"/>
      <w:bookmarkEnd w:id="1"/>
      <w:r w:rsidRPr="002936CF">
        <w:rPr>
          <w:sz w:val="28"/>
          <w:szCs w:val="28"/>
        </w:rPr>
        <w:t>ВИРІШИВ:</w:t>
      </w:r>
    </w:p>
    <w:p w14:paraId="50E17F9E" w14:textId="77777777" w:rsidR="002936CF" w:rsidRPr="002936CF" w:rsidRDefault="002936CF" w:rsidP="002936CF">
      <w:pPr>
        <w:rPr>
          <w:sz w:val="28"/>
          <w:szCs w:val="28"/>
        </w:rPr>
      </w:pPr>
    </w:p>
    <w:p w14:paraId="75E9ADD5" w14:textId="77777777" w:rsidR="002936CF" w:rsidRPr="002936CF" w:rsidRDefault="002936CF" w:rsidP="002936CF">
      <w:pPr>
        <w:rPr>
          <w:sz w:val="28"/>
          <w:szCs w:val="28"/>
        </w:rPr>
      </w:pPr>
      <w:r w:rsidRPr="002936CF">
        <w:rPr>
          <w:sz w:val="28"/>
          <w:szCs w:val="28"/>
        </w:rPr>
        <w:t>1.</w:t>
      </w:r>
      <w:r w:rsidRPr="002936CF">
        <w:rPr>
          <w:sz w:val="28"/>
          <w:szCs w:val="28"/>
        </w:rPr>
        <w:tab/>
        <w:t>Видати гр. Бродович Любові Василівні будівельний паспорт забудови земельної ділянки на проектування та реконструкцію з розширенням індивідуального житлового  будинку на земельній ділянці по вул. Незалежності,10-а  (к\н 4610160300:05:002:0195) у м.Винники.</w:t>
      </w:r>
    </w:p>
    <w:p w14:paraId="20BEB1A0" w14:textId="77777777" w:rsidR="002936CF" w:rsidRPr="002936CF" w:rsidRDefault="002936CF" w:rsidP="002936CF">
      <w:pPr>
        <w:rPr>
          <w:sz w:val="28"/>
          <w:szCs w:val="28"/>
        </w:rPr>
      </w:pPr>
      <w:r w:rsidRPr="002936CF">
        <w:rPr>
          <w:sz w:val="28"/>
          <w:szCs w:val="28"/>
        </w:rPr>
        <w:lastRenderedPageBreak/>
        <w:t>2.</w:t>
      </w:r>
      <w:r w:rsidRPr="002936CF">
        <w:rPr>
          <w:sz w:val="28"/>
          <w:szCs w:val="28"/>
        </w:rPr>
        <w:tab/>
        <w:t>Доручити відділу містобудування виконати будівельний паспорт забудови земельної ділянки на проектування та реконструкцію з розширенням індивідуального житлового  будинку на земельній ділянці по вул. Незалежності,10-а  (к\н 4610160300:05:002:0195) у м.Винники.</w:t>
      </w:r>
    </w:p>
    <w:p w14:paraId="4EB11AAB" w14:textId="77777777" w:rsidR="002936CF" w:rsidRPr="002936CF" w:rsidRDefault="002936CF" w:rsidP="002936CF">
      <w:pPr>
        <w:rPr>
          <w:sz w:val="28"/>
          <w:szCs w:val="28"/>
        </w:rPr>
      </w:pPr>
      <w:r w:rsidRPr="002936CF">
        <w:rPr>
          <w:sz w:val="28"/>
          <w:szCs w:val="28"/>
        </w:rPr>
        <w:t>3.</w:t>
      </w:r>
      <w:r w:rsidRPr="002936CF">
        <w:rPr>
          <w:sz w:val="28"/>
          <w:szCs w:val="28"/>
        </w:rPr>
        <w:tab/>
        <w:t>Зобов’язати гр. Бродович Л.В.:</w:t>
      </w:r>
    </w:p>
    <w:p w14:paraId="7B590043" w14:textId="77777777" w:rsidR="002936CF" w:rsidRPr="002936CF" w:rsidRDefault="002936CF" w:rsidP="002936CF">
      <w:pPr>
        <w:rPr>
          <w:sz w:val="28"/>
          <w:szCs w:val="28"/>
        </w:rPr>
      </w:pPr>
      <w:r w:rsidRPr="002936CF">
        <w:rPr>
          <w:sz w:val="28"/>
          <w:szCs w:val="28"/>
        </w:rPr>
        <w:t>3.1.</w:t>
      </w:r>
      <w:r w:rsidRPr="002936CF">
        <w:rPr>
          <w:sz w:val="28"/>
          <w:szCs w:val="28"/>
        </w:rPr>
        <w:tab/>
        <w:t>Отримати у встановленому порядку технічні умови на інженерне забезпечення об’єкту містобудування.</w:t>
      </w:r>
    </w:p>
    <w:p w14:paraId="206C0AFE" w14:textId="77777777" w:rsidR="002936CF" w:rsidRPr="002936CF" w:rsidRDefault="002936CF" w:rsidP="002936CF">
      <w:pPr>
        <w:rPr>
          <w:sz w:val="28"/>
          <w:szCs w:val="28"/>
        </w:rPr>
      </w:pPr>
      <w:r w:rsidRPr="002936CF">
        <w:rPr>
          <w:sz w:val="28"/>
          <w:szCs w:val="28"/>
        </w:rPr>
        <w:t>3.2.</w:t>
      </w:r>
      <w:r w:rsidRPr="002936CF">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6BEE8777" w14:textId="77777777" w:rsidR="002936CF" w:rsidRPr="002936CF" w:rsidRDefault="002936CF" w:rsidP="002936CF">
      <w:pPr>
        <w:rPr>
          <w:sz w:val="28"/>
          <w:szCs w:val="28"/>
        </w:rPr>
      </w:pPr>
      <w:r w:rsidRPr="002936CF">
        <w:rPr>
          <w:sz w:val="28"/>
          <w:szCs w:val="28"/>
        </w:rPr>
        <w:t>3.3.</w:t>
      </w:r>
      <w:r w:rsidRPr="002936CF">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38CFCE3A" w14:textId="77777777" w:rsidR="002936CF" w:rsidRPr="002936CF" w:rsidRDefault="002936CF" w:rsidP="002936CF">
      <w:pPr>
        <w:rPr>
          <w:sz w:val="28"/>
          <w:szCs w:val="28"/>
        </w:rPr>
      </w:pPr>
      <w:r w:rsidRPr="002936CF">
        <w:rPr>
          <w:sz w:val="28"/>
          <w:szCs w:val="28"/>
        </w:rPr>
        <w:t>3.4.</w:t>
      </w:r>
      <w:r w:rsidRPr="002936CF">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1727536D" w14:textId="77777777" w:rsidR="002936CF" w:rsidRPr="002936CF" w:rsidRDefault="002936CF" w:rsidP="002936CF">
      <w:pPr>
        <w:rPr>
          <w:sz w:val="28"/>
          <w:szCs w:val="28"/>
        </w:rPr>
      </w:pPr>
      <w:r w:rsidRPr="002936CF">
        <w:rPr>
          <w:sz w:val="28"/>
          <w:szCs w:val="28"/>
        </w:rPr>
        <w:t>3.5.</w:t>
      </w:r>
      <w:r w:rsidRPr="002936CF">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AB83398" w14:textId="77777777" w:rsidR="002936CF" w:rsidRPr="002936CF" w:rsidRDefault="002936CF" w:rsidP="002936CF">
      <w:pPr>
        <w:rPr>
          <w:sz w:val="28"/>
          <w:szCs w:val="28"/>
        </w:rPr>
      </w:pPr>
      <w:r w:rsidRPr="002936CF">
        <w:rPr>
          <w:sz w:val="28"/>
          <w:szCs w:val="28"/>
        </w:rPr>
        <w:t>3.6.</w:t>
      </w:r>
      <w:r w:rsidRPr="002936CF">
        <w:rPr>
          <w:sz w:val="28"/>
          <w:szCs w:val="28"/>
        </w:rPr>
        <w:tab/>
        <w:t xml:space="preserve">Після завершення будівельних робіт з реконструкції індивідуального житлового будинку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67A0347E" w14:textId="77777777" w:rsidR="002936CF" w:rsidRPr="002936CF" w:rsidRDefault="002936CF" w:rsidP="002936CF">
      <w:pPr>
        <w:rPr>
          <w:sz w:val="28"/>
          <w:szCs w:val="28"/>
        </w:rPr>
      </w:pPr>
      <w:r w:rsidRPr="002936CF">
        <w:rPr>
          <w:sz w:val="28"/>
          <w:szCs w:val="28"/>
        </w:rPr>
        <w:t>4.</w:t>
      </w:r>
      <w:r w:rsidRPr="002936CF">
        <w:rPr>
          <w:sz w:val="28"/>
          <w:szCs w:val="28"/>
        </w:rPr>
        <w:tab/>
        <w:t>Роз’яснити гр. Бродович Л.В., що будівельні роботи можна розпочинати тільки після отримання відповідних дозволів, згідно державних норм та правил.</w:t>
      </w:r>
    </w:p>
    <w:p w14:paraId="080AC3A8" w14:textId="77777777" w:rsidR="002936CF" w:rsidRPr="002936CF" w:rsidRDefault="002936CF" w:rsidP="002936CF">
      <w:pPr>
        <w:rPr>
          <w:sz w:val="28"/>
          <w:szCs w:val="28"/>
        </w:rPr>
      </w:pPr>
      <w:r w:rsidRPr="002936CF">
        <w:rPr>
          <w:sz w:val="28"/>
          <w:szCs w:val="28"/>
        </w:rPr>
        <w:t>5.</w:t>
      </w:r>
      <w:r w:rsidRPr="002936CF">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000BD81" w14:textId="77777777" w:rsidR="002936CF" w:rsidRPr="002936CF" w:rsidRDefault="002936CF" w:rsidP="002936CF">
      <w:pPr>
        <w:rPr>
          <w:sz w:val="28"/>
          <w:szCs w:val="28"/>
        </w:rPr>
      </w:pPr>
      <w:r w:rsidRPr="002936CF">
        <w:rPr>
          <w:sz w:val="28"/>
          <w:szCs w:val="28"/>
        </w:rPr>
        <w:t>6.</w:t>
      </w:r>
      <w:r w:rsidRPr="002936CF">
        <w:rPr>
          <w:sz w:val="28"/>
          <w:szCs w:val="28"/>
        </w:rPr>
        <w:tab/>
        <w:t>Прийняття в експлуатацію об’єкту містобудування без проведення комплексного благоустрою території забороняється.</w:t>
      </w:r>
    </w:p>
    <w:p w14:paraId="5772BD8D" w14:textId="77777777" w:rsidR="002936CF" w:rsidRPr="002936CF" w:rsidRDefault="002936CF" w:rsidP="002936CF">
      <w:pPr>
        <w:rPr>
          <w:sz w:val="28"/>
          <w:szCs w:val="28"/>
        </w:rPr>
      </w:pPr>
      <w:r w:rsidRPr="002936CF">
        <w:rPr>
          <w:sz w:val="28"/>
          <w:szCs w:val="28"/>
        </w:rPr>
        <w:t>7.</w:t>
      </w:r>
      <w:r w:rsidRPr="002936CF">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7DEB332" w14:textId="77777777" w:rsidR="002936CF" w:rsidRPr="002936CF" w:rsidRDefault="002936CF" w:rsidP="002936CF">
      <w:pPr>
        <w:rPr>
          <w:sz w:val="28"/>
          <w:szCs w:val="28"/>
        </w:rPr>
      </w:pPr>
    </w:p>
    <w:p w14:paraId="658D715C" w14:textId="77777777" w:rsidR="002936CF" w:rsidRPr="002936CF" w:rsidRDefault="002936CF" w:rsidP="002936CF">
      <w:pPr>
        <w:rPr>
          <w:sz w:val="28"/>
          <w:szCs w:val="28"/>
        </w:rPr>
      </w:pPr>
    </w:p>
    <w:p w14:paraId="7E42BB59" w14:textId="77777777" w:rsidR="002936CF" w:rsidRPr="002936CF" w:rsidRDefault="002936CF" w:rsidP="002936CF">
      <w:pPr>
        <w:rPr>
          <w:sz w:val="28"/>
          <w:szCs w:val="28"/>
        </w:rPr>
      </w:pPr>
    </w:p>
    <w:p w14:paraId="01C471E0" w14:textId="611A38DF" w:rsidR="00213958" w:rsidRPr="006F2805" w:rsidRDefault="002936CF" w:rsidP="002936CF">
      <w:pPr>
        <w:rPr>
          <w:sz w:val="28"/>
          <w:szCs w:val="28"/>
        </w:rPr>
      </w:pPr>
      <w:r w:rsidRPr="002936CF">
        <w:rPr>
          <w:sz w:val="28"/>
          <w:szCs w:val="28"/>
        </w:rPr>
        <w:t>Міський  голова</w:t>
      </w:r>
      <w:r w:rsidRPr="002936CF">
        <w:rPr>
          <w:sz w:val="28"/>
          <w:szCs w:val="28"/>
        </w:rPr>
        <w:tab/>
      </w:r>
      <w:r w:rsidRPr="002936CF">
        <w:rPr>
          <w:sz w:val="28"/>
          <w:szCs w:val="28"/>
        </w:rPr>
        <w:tab/>
      </w:r>
      <w:r w:rsidRPr="002936CF">
        <w:rPr>
          <w:sz w:val="28"/>
          <w:szCs w:val="28"/>
        </w:rPr>
        <w:tab/>
      </w:r>
      <w:r w:rsidRPr="002936CF">
        <w:rPr>
          <w:sz w:val="28"/>
          <w:szCs w:val="28"/>
        </w:rPr>
        <w:tab/>
      </w:r>
      <w:r w:rsidRPr="002936CF">
        <w:rPr>
          <w:sz w:val="28"/>
          <w:szCs w:val="28"/>
        </w:rPr>
        <w:tab/>
      </w:r>
      <w:r w:rsidRPr="002936CF">
        <w:rPr>
          <w:sz w:val="28"/>
          <w:szCs w:val="28"/>
        </w:rPr>
        <w:tab/>
      </w:r>
      <w:r w:rsidRPr="002936CF">
        <w:rPr>
          <w:sz w:val="28"/>
          <w:szCs w:val="28"/>
        </w:rPr>
        <w:tab/>
      </w:r>
      <w:r w:rsidRPr="002936CF">
        <w:rPr>
          <w:sz w:val="28"/>
          <w:szCs w:val="28"/>
        </w:rPr>
        <w:tab/>
        <w:t>В.Л.Квурт</w:t>
      </w:r>
      <w:r w:rsidRPr="002936CF">
        <w:rPr>
          <w:sz w:val="28"/>
          <w:szCs w:val="28"/>
        </w:rPr>
        <w:tab/>
      </w:r>
      <w:r w:rsidRPr="002936CF">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18175" w14:textId="77777777" w:rsidR="009B1C29" w:rsidRDefault="009B1C29">
      <w:r>
        <w:separator/>
      </w:r>
    </w:p>
  </w:endnote>
  <w:endnote w:type="continuationSeparator" w:id="0">
    <w:p w14:paraId="5A527CD7" w14:textId="77777777" w:rsidR="009B1C29" w:rsidRDefault="009B1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060D3" w14:textId="77777777" w:rsidR="009B1C29" w:rsidRDefault="009B1C29">
      <w:r>
        <w:separator/>
      </w:r>
    </w:p>
  </w:footnote>
  <w:footnote w:type="continuationSeparator" w:id="0">
    <w:p w14:paraId="5DCAC006" w14:textId="77777777" w:rsidR="009B1C29" w:rsidRDefault="009B1C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36CF"/>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1C29"/>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31480-A667-450C-B464-D38936E15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2384</Words>
  <Characters>1359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2024-03-19T13:55:00Z</dcterms:modified>
</cp:coreProperties>
</file>