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  № МО-18-07-2016 від 08.07.2016р. та МО-19-07-2016 від 08.07.2016р.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365269" w14:textId="77777777" w:rsidR="00263A80" w:rsidRDefault="00263A80" w:rsidP="00263A80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гр.Пирожика В.Б., беручи до уваги Рішення сесії ВМР №852 від 16.03.2017р., Витяги з Державного реєстру речових прав на нерухоме майно про реєстрацію права власності (і.н.в. 86600803 від 09.05.2017р., і.н.в. 86600935 від 09.05.2017р.), Містобудівний розрахунок виконаний ФОП «Туркот О.Я.», виконком Винниківської міської ради -</w:t>
      </w:r>
    </w:p>
    <w:p w14:paraId="1F047172" w14:textId="77777777" w:rsidR="00263A80" w:rsidRDefault="00263A80" w:rsidP="00263A80">
      <w:pPr>
        <w:ind w:firstLine="708"/>
        <w:jc w:val="both"/>
      </w:pPr>
    </w:p>
    <w:p w14:paraId="0880DA17" w14:textId="77777777" w:rsidR="00263A80" w:rsidRDefault="00263A80" w:rsidP="00263A80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523B5642" w14:textId="77777777" w:rsidR="00263A80" w:rsidRDefault="00263A80" w:rsidP="00263A80">
      <w:pPr>
        <w:jc w:val="both"/>
        <w:rPr>
          <w:b/>
        </w:rPr>
      </w:pPr>
    </w:p>
    <w:p w14:paraId="4968FAC4" w14:textId="77777777" w:rsidR="00263A80" w:rsidRDefault="00263A80" w:rsidP="00263A80">
      <w:pPr>
        <w:jc w:val="both"/>
      </w:pPr>
      <w:r>
        <w:t>1.</w:t>
      </w:r>
      <w:r>
        <w:rPr>
          <w:b/>
        </w:rPr>
        <w:tab/>
      </w:r>
      <w:r>
        <w:t xml:space="preserve">Внести зміни в містобудівні умови та обмеження №МО-18-07-2016 від 08.07.2016р. надані відповідно до рішення виконкому Винниківської міської ради від 08.07.2016р. №244 «Про надання містобудівних умов та обмежень забудови земельної ділянки на проектування та будівництво індивідуальних житлових будинків спареного типу на земельній ділянці по вул.Лисика у м.Винники» та №МО-19-07-2016 від 08.07.2016р. надані відповідно до рішення виконкому Винниківської міської ради від 08.07.2016р. №246 «Про надання містобудівних умов та обмежень забудови земельної ділянки на проектування та будівництво індивідуального житлового будинку (секція А) на земельній ділянці по вул.Лисика у м.Винники».  </w:t>
      </w:r>
    </w:p>
    <w:p w14:paraId="5B691468" w14:textId="77777777" w:rsidR="00263A80" w:rsidRDefault="00263A80" w:rsidP="00263A80">
      <w:pPr>
        <w:ind w:firstLine="708"/>
        <w:jc w:val="both"/>
        <w:rPr>
          <w:b/>
        </w:rPr>
      </w:pPr>
      <w:r>
        <w:t>Надати</w:t>
      </w:r>
      <w:r>
        <w:rPr>
          <w:b/>
        </w:rPr>
        <w:t xml:space="preserve"> </w:t>
      </w:r>
      <w:r>
        <w:t>гр.Пирожику Володимиру Броніславовичу містобудівні умови та обмеження забудови земельної ділянки на проектування та будівництво багатоквартирного житлового будинку на земельних ділянках по вул.Лисика (к/н 4610160300:04:003:0041, к/н 4610160300:04:003:0046) у м.Винники, відповідно до Містобудівного розрахунку виконаного ФОП «Туркот О.Я.».</w:t>
      </w:r>
    </w:p>
    <w:p w14:paraId="6940C680" w14:textId="77777777" w:rsidR="00263A80" w:rsidRDefault="00263A80" w:rsidP="00263A80">
      <w:pPr>
        <w:jc w:val="both"/>
      </w:pPr>
      <w:r>
        <w:t>2.</w:t>
      </w:r>
      <w:r>
        <w:rPr>
          <w:b/>
        </w:rPr>
        <w:tab/>
      </w:r>
      <w:r>
        <w:t xml:space="preserve">Доручити відділу містобудування внести зміни в містобудівні умови та обмеження №МО-18-07-2016 від 08.07.2016р. та МО-19-07-2016 від 0.07.2016р. </w:t>
      </w:r>
    </w:p>
    <w:p w14:paraId="750C0BD7" w14:textId="77777777" w:rsidR="00263A80" w:rsidRDefault="00263A80" w:rsidP="00263A80">
      <w:pPr>
        <w:ind w:firstLine="708"/>
        <w:jc w:val="both"/>
        <w:rPr>
          <w:b/>
        </w:rPr>
      </w:pPr>
      <w:r>
        <w:lastRenderedPageBreak/>
        <w:t>Виконати</w:t>
      </w:r>
      <w:r>
        <w:rPr>
          <w:b/>
        </w:rPr>
        <w:t xml:space="preserve"> </w:t>
      </w:r>
      <w:r>
        <w:t xml:space="preserve">містобудівні умови та обмеження забудови земельної ділянки на проектування та будівництво багатоквартирного житлового будинку на земельних ділянках по вул.Лисика (к/н 4610160300:04:003:0041, к/н 4610160300:04:003:0046) у м.Винники, відповідно до Містобудівного розрахунку виконаного ФОП «Туркот О.Я.». </w:t>
      </w:r>
    </w:p>
    <w:p w14:paraId="6A2F3429" w14:textId="77777777" w:rsidR="00263A80" w:rsidRDefault="00263A80" w:rsidP="00263A80">
      <w:pPr>
        <w:jc w:val="both"/>
      </w:pPr>
      <w:r>
        <w:t>3.</w:t>
      </w:r>
      <w:r>
        <w:tab/>
        <w:t>Зобов’язати  гр.Пирожика В.Б.:</w:t>
      </w:r>
    </w:p>
    <w:p w14:paraId="2FF0E8E1" w14:textId="77777777" w:rsidR="00263A80" w:rsidRDefault="00263A80" w:rsidP="00263A80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4822CD5D" w14:textId="77777777" w:rsidR="00263A80" w:rsidRDefault="00263A80" w:rsidP="00263A80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A2D4984" w14:textId="77777777" w:rsidR="00263A80" w:rsidRDefault="00263A80" w:rsidP="00263A80">
      <w:pPr>
        <w:jc w:val="both"/>
      </w:pPr>
      <w:r>
        <w:t>3.3.</w:t>
      </w:r>
      <w:r>
        <w:tab/>
        <w:t>Укласти Договір про пайову участь  з виконкомом Винниківської міської ради.</w:t>
      </w:r>
    </w:p>
    <w:p w14:paraId="366A39E6" w14:textId="77777777" w:rsidR="00263A80" w:rsidRDefault="00263A80" w:rsidP="00263A80">
      <w:pPr>
        <w:jc w:val="both"/>
      </w:pPr>
      <w:r>
        <w:t>3.4.</w:t>
      </w:r>
      <w:r>
        <w:tab/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43C0A97" w14:textId="77777777" w:rsidR="00263A80" w:rsidRDefault="00263A80" w:rsidP="00263A80">
      <w:pPr>
        <w:jc w:val="both"/>
      </w:pPr>
      <w:r>
        <w:t>3.5.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E6F1B1F" w14:textId="77777777" w:rsidR="00263A80" w:rsidRDefault="00263A80" w:rsidP="00263A80">
      <w:pPr>
        <w:jc w:val="both"/>
      </w:pPr>
      <w:r>
        <w:t>3.6.</w:t>
      </w:r>
      <w:r>
        <w:tab/>
        <w:t xml:space="preserve">Під час ведення будівельних робіт облаштувати будівельний майданчик. </w:t>
      </w:r>
    </w:p>
    <w:p w14:paraId="77704D0C" w14:textId="77777777" w:rsidR="00263A80" w:rsidRDefault="00263A80" w:rsidP="00263A80">
      <w:pPr>
        <w:jc w:val="both"/>
      </w:pPr>
      <w: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2A48CEEE" w14:textId="77777777" w:rsidR="00263A80" w:rsidRDefault="00263A80" w:rsidP="00263A80">
      <w:pPr>
        <w:jc w:val="both"/>
      </w:pPr>
      <w:r>
        <w:t>3.7.</w:t>
      </w:r>
      <w:r>
        <w:rPr>
          <w:b/>
        </w:rPr>
        <w:tab/>
      </w:r>
      <w: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463746D2" w14:textId="77777777" w:rsidR="00263A80" w:rsidRDefault="00263A80" w:rsidP="00263A80">
      <w:pPr>
        <w:jc w:val="both"/>
      </w:pPr>
      <w:r>
        <w:t>3.8.</w:t>
      </w:r>
      <w:r>
        <w:tab/>
        <w:t>Укласти Договір про надання послуг з вивезення побутових відходів.</w:t>
      </w:r>
    </w:p>
    <w:p w14:paraId="51A4AF45" w14:textId="77777777" w:rsidR="00263A80" w:rsidRDefault="00263A80" w:rsidP="00263A80">
      <w:pPr>
        <w:jc w:val="both"/>
      </w:pPr>
      <w:r>
        <w:t>4.</w:t>
      </w:r>
      <w:r>
        <w:rPr>
          <w:b/>
        </w:rPr>
        <w:tab/>
      </w:r>
      <w:r>
        <w:t xml:space="preserve">Роз’яснити  гр.Пирожику В.Б., що будівельні роботи можна розпочинати тільки після отримання відповідних дозволів, згідно державних норм та правил. </w:t>
      </w:r>
    </w:p>
    <w:p w14:paraId="35E4C0C2" w14:textId="77777777" w:rsidR="00263A80" w:rsidRDefault="00263A80" w:rsidP="00263A80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C3B263" w14:textId="77777777" w:rsidR="00263A80" w:rsidRDefault="00263A80" w:rsidP="00263A80">
      <w:pPr>
        <w:jc w:val="both"/>
        <w:rPr>
          <w:b/>
        </w:rPr>
      </w:pPr>
    </w:p>
    <w:p w14:paraId="259F46A0" w14:textId="77777777" w:rsidR="00263A80" w:rsidRDefault="00263A80" w:rsidP="00263A80">
      <w:pPr>
        <w:jc w:val="both"/>
        <w:rPr>
          <w:b/>
        </w:rPr>
      </w:pPr>
    </w:p>
    <w:p w14:paraId="6A65269D" w14:textId="77777777" w:rsidR="00263A80" w:rsidRDefault="00263A80" w:rsidP="00263A80">
      <w:pPr>
        <w:jc w:val="both"/>
        <w:rPr>
          <w:b/>
        </w:rPr>
      </w:pPr>
    </w:p>
    <w:p w14:paraId="4587419B" w14:textId="77777777" w:rsidR="00263A80" w:rsidRDefault="00263A80" w:rsidP="00263A80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70ECB8B6" w14:textId="77777777" w:rsidR="00263A80" w:rsidRDefault="00263A80" w:rsidP="00263A80">
      <w:pPr>
        <w:jc w:val="both"/>
        <w:rPr>
          <w:b/>
        </w:rPr>
      </w:pPr>
    </w:p>
    <w:p w14:paraId="4477236A" w14:textId="77777777" w:rsidR="00263A80" w:rsidRDefault="00263A80" w:rsidP="00263A80">
      <w:pPr>
        <w:jc w:val="both"/>
        <w:rPr>
          <w:b/>
        </w:rPr>
      </w:pPr>
    </w:p>
    <w:p w14:paraId="299678BE" w14:textId="77777777" w:rsidR="00263A80" w:rsidRDefault="00263A80" w:rsidP="00263A80">
      <w:pPr>
        <w:jc w:val="both"/>
        <w:rPr>
          <w:b/>
        </w:rPr>
      </w:pPr>
    </w:p>
    <w:p w14:paraId="0CA2E5B2" w14:textId="77777777" w:rsidR="00263A80" w:rsidRDefault="00263A80" w:rsidP="00263A80">
      <w:pPr>
        <w:jc w:val="both"/>
        <w:rPr>
          <w:b/>
        </w:rPr>
      </w:pPr>
    </w:p>
    <w:p w14:paraId="60529AE1" w14:textId="77777777" w:rsidR="00263A80" w:rsidRDefault="00263A80" w:rsidP="00263A80">
      <w:pPr>
        <w:jc w:val="both"/>
        <w:rPr>
          <w:b/>
        </w:rPr>
      </w:pPr>
    </w:p>
    <w:p w14:paraId="5C0C92F0" w14:textId="77777777" w:rsidR="00263A80" w:rsidRDefault="00263A80" w:rsidP="00263A80">
      <w:pPr>
        <w:jc w:val="both"/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29F1C8" w14:textId="77777777" w:rsidR="000D2F75" w:rsidRDefault="000D2F75">
      <w:r>
        <w:separator/>
      </w:r>
    </w:p>
  </w:endnote>
  <w:endnote w:type="continuationSeparator" w:id="0">
    <w:p w14:paraId="68CF3BA4" w14:textId="77777777" w:rsidR="000D2F75" w:rsidRDefault="000D2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F1DC8" w14:textId="77777777" w:rsidR="000D2F75" w:rsidRDefault="000D2F75">
      <w:r>
        <w:separator/>
      </w:r>
    </w:p>
  </w:footnote>
  <w:footnote w:type="continuationSeparator" w:id="0">
    <w:p w14:paraId="0FB93167" w14:textId="77777777" w:rsidR="000D2F75" w:rsidRDefault="000D2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2F7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3A80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3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1A244-A7F4-4EC8-B183-8B96B0BF6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2815</Words>
  <Characters>1605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2024-03-19T14:12:00Z</dcterms:modified>
</cp:coreProperties>
</file>