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списання з балансу  багатоквартирного будинку за адресою:  м. Винники, вул. Кільцева, 10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EFA8C3" w14:textId="77777777" w:rsidR="005B3FC5" w:rsidRDefault="005B3FC5" w:rsidP="005B3FC5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</w:rPr>
        <w:t xml:space="preserve">    Розглянувши звернення голови правління ОСББ «Кільцева 10» за  № 04-22-6-247  від 23.05.2017 року, щодо  створення комісії та списання з балансу багатоквартирного будинку за адресою: м. Винники, вул. Кільцева, 10, керуючись Законом України «Про місцеве самоврядування в Україні», рішенням Винниківської міської ради № 71 від 24.12.2015 р. «Про розмежування повноважень між виконавчими органами Винниківської міської ради», Законом України «Про приватизацію державного житлового фонду», Законом України «Про особливості здійснення права власності у багатоквартирному будинку», Законом України «Про об’єднання співвласників багатоквартирного будинку», Цивільним Кодексом України, Постановою КМУ від 20.04.2016р. №301 «Про затвердження Порядку списання з балансу багатоквартирних будинків», рішенням виконавчого комітету Винниківської міської ради від 07.10.2016 р. № 336 «Про створення комісії по списанню з балансу багатоквартирних будинків», враховуючи висновки громадської  комісії з житлових питань при виконавчому комітеті Винниківської міської ради (протокол  № 69 від 25.05.2017р.),  виконавчий комітет Винниківської міської ради -</w:t>
      </w:r>
    </w:p>
    <w:p w14:paraId="2C2A2F96" w14:textId="77777777" w:rsidR="005B3FC5" w:rsidRDefault="005B3FC5" w:rsidP="005B3FC5">
      <w:pPr>
        <w:jc w:val="both"/>
        <w:rPr>
          <w:szCs w:val="24"/>
        </w:rPr>
      </w:pPr>
      <w:r>
        <w:rPr>
          <w:szCs w:val="24"/>
        </w:rPr>
        <w:t xml:space="preserve"> </w:t>
      </w:r>
    </w:p>
    <w:p w14:paraId="697052CC" w14:textId="77777777" w:rsidR="005B3FC5" w:rsidRDefault="005B3FC5" w:rsidP="005B3FC5">
      <w:pPr>
        <w:jc w:val="center"/>
        <w:rPr>
          <w:b/>
          <w:szCs w:val="24"/>
        </w:rPr>
      </w:pPr>
      <w:r>
        <w:rPr>
          <w:b/>
          <w:szCs w:val="24"/>
        </w:rPr>
        <w:t>В И Р І Ш И В :</w:t>
      </w:r>
    </w:p>
    <w:p w14:paraId="15255CFD" w14:textId="77777777" w:rsidR="005B3FC5" w:rsidRDefault="005B3FC5" w:rsidP="005B3FC5">
      <w:pPr>
        <w:pStyle w:val="a9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1.Створити комісію по списанню з балансу багатоквартирного житлового будинку №10 по вул. Кільцева у м. Винники на баланс ОСББ «Кільцева 10» в наступному складі :</w:t>
      </w:r>
    </w:p>
    <w:p w14:paraId="556D1992" w14:textId="77777777" w:rsidR="005B3FC5" w:rsidRDefault="005B3FC5" w:rsidP="005B3FC5">
      <w:pPr>
        <w:pStyle w:val="a9"/>
        <w:rPr>
          <w:rFonts w:ascii="Times New Roman" w:hAnsi="Times New Roman"/>
          <w:sz w:val="24"/>
          <w:szCs w:val="24"/>
          <w:lang w:eastAsia="uk-UA"/>
        </w:rPr>
      </w:pPr>
    </w:p>
    <w:p w14:paraId="557AD0B4" w14:textId="77777777" w:rsidR="005B3FC5" w:rsidRDefault="005B3FC5" w:rsidP="005B3FC5">
      <w:pPr>
        <w:pStyle w:val="a9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Голова комісії :   Мамут М.Я.             заступник міського голови з питань житлово- </w:t>
      </w:r>
    </w:p>
    <w:p w14:paraId="63A55AFC" w14:textId="77777777" w:rsidR="005B3FC5" w:rsidRDefault="005B3FC5" w:rsidP="005B3FC5">
      <w:pPr>
        <w:pStyle w:val="a9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                                                         комунального господарства та фінансової політики </w:t>
      </w:r>
    </w:p>
    <w:p w14:paraId="59A06E54" w14:textId="77777777" w:rsidR="005B3FC5" w:rsidRDefault="005B3FC5" w:rsidP="005B3FC5">
      <w:pPr>
        <w:pStyle w:val="a9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Члени комісії   :  Венгринович П.М.  директор ВКП «Добробут»</w:t>
      </w:r>
    </w:p>
    <w:p w14:paraId="7AB58539" w14:textId="77777777" w:rsidR="005B3FC5" w:rsidRDefault="005B3FC5" w:rsidP="005B3FC5">
      <w:pPr>
        <w:pStyle w:val="a9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                       Горінь О.М.            директор МКП «Винниківське»</w:t>
      </w:r>
    </w:p>
    <w:p w14:paraId="20C4CD73" w14:textId="77777777" w:rsidR="005B3FC5" w:rsidRDefault="005B3FC5" w:rsidP="005B3FC5">
      <w:pPr>
        <w:pStyle w:val="a9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                       Кузьменко Н.О.      начальник відділу містобудування</w:t>
      </w:r>
    </w:p>
    <w:p w14:paraId="390A846D" w14:textId="77777777" w:rsidR="005B3FC5" w:rsidRDefault="005B3FC5" w:rsidP="005B3FC5">
      <w:pPr>
        <w:pStyle w:val="a9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                       Мамчак Я.П.           спеціаліст з питань житлового господарства</w:t>
      </w:r>
    </w:p>
    <w:p w14:paraId="638726A8" w14:textId="77777777" w:rsidR="005B3FC5" w:rsidRDefault="005B3FC5" w:rsidP="005B3FC5">
      <w:pPr>
        <w:pStyle w:val="a9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                       Москалик О.С.       голова правління ОСББ «Кільцева 10»</w:t>
      </w:r>
    </w:p>
    <w:p w14:paraId="52E2EBCC" w14:textId="77777777" w:rsidR="005B3FC5" w:rsidRDefault="005B3FC5" w:rsidP="005B3FC5">
      <w:pPr>
        <w:pStyle w:val="a9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                       Гоцій Н.Б.               член правління ОСББ «Кільцева 10»</w:t>
      </w:r>
    </w:p>
    <w:p w14:paraId="667CD91C" w14:textId="77777777" w:rsidR="005B3FC5" w:rsidRDefault="005B3FC5" w:rsidP="005B3FC5">
      <w:pPr>
        <w:pStyle w:val="a9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                       Патлавський В.Я.   член правління ОСББ «Кільцева 10»</w:t>
      </w:r>
    </w:p>
    <w:p w14:paraId="5EA1E581" w14:textId="77777777" w:rsidR="005B3FC5" w:rsidRDefault="005B3FC5" w:rsidP="005B3FC5">
      <w:pPr>
        <w:pStyle w:val="a9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                       Жук А.І.                   член правління ОСББ «Кільцева 10»</w:t>
      </w:r>
    </w:p>
    <w:p w14:paraId="03EE7A02" w14:textId="77777777" w:rsidR="005B3FC5" w:rsidRDefault="005B3FC5" w:rsidP="005B3FC5">
      <w:pPr>
        <w:pStyle w:val="a9"/>
        <w:rPr>
          <w:rFonts w:ascii="Times New Roman" w:hAnsi="Times New Roman"/>
          <w:sz w:val="24"/>
          <w:szCs w:val="24"/>
          <w:lang w:eastAsia="uk-UA"/>
        </w:rPr>
      </w:pPr>
    </w:p>
    <w:p w14:paraId="6ECB40AB" w14:textId="6D7CDD0D" w:rsidR="005B3FC5" w:rsidRDefault="005B3FC5" w:rsidP="005B3FC5">
      <w:pPr>
        <w:jc w:val="both"/>
        <w:rPr>
          <w:szCs w:val="24"/>
        </w:rPr>
      </w:pPr>
      <w:r>
        <w:rPr>
          <w:szCs w:val="24"/>
        </w:rPr>
        <w:lastRenderedPageBreak/>
        <w:t>2</w:t>
      </w:r>
      <w:r>
        <w:rPr>
          <w:b/>
          <w:szCs w:val="24"/>
        </w:rPr>
        <w:t>.</w:t>
      </w:r>
      <w:r>
        <w:rPr>
          <w:szCs w:val="24"/>
        </w:rPr>
        <w:t>Комісії по списанню з балансу багатоквартирних будинків  розпочати процедуру  списання з балансу багатоквартирного будинку за адресою: м. Винники, вул. Кільцева, 10.</w:t>
      </w:r>
    </w:p>
    <w:p w14:paraId="5B313E3A" w14:textId="77777777" w:rsidR="005B3FC5" w:rsidRDefault="005B3FC5" w:rsidP="005B3FC5">
      <w:pPr>
        <w:jc w:val="both"/>
        <w:rPr>
          <w:szCs w:val="24"/>
        </w:rPr>
      </w:pPr>
    </w:p>
    <w:p w14:paraId="6A393ED8" w14:textId="28273A0B" w:rsidR="005B3FC5" w:rsidRDefault="005B3FC5" w:rsidP="005B3FC5">
      <w:pPr>
        <w:jc w:val="both"/>
        <w:rPr>
          <w:szCs w:val="24"/>
        </w:rPr>
      </w:pPr>
      <w:r>
        <w:rPr>
          <w:szCs w:val="24"/>
        </w:rPr>
        <w:t>3.Квартири №14,30,60,67,71,74,81 залишити в міській комунальній власності.</w:t>
      </w:r>
      <w:bookmarkStart w:id="1" w:name="_GoBack"/>
      <w:bookmarkEnd w:id="1"/>
    </w:p>
    <w:p w14:paraId="067CC4D4" w14:textId="0B2D1329" w:rsidR="005B3FC5" w:rsidRDefault="005B3FC5" w:rsidP="005B3FC5">
      <w:pPr>
        <w:ind w:left="360"/>
        <w:jc w:val="both"/>
        <w:rPr>
          <w:szCs w:val="24"/>
        </w:rPr>
      </w:pPr>
    </w:p>
    <w:p w14:paraId="7B97B149" w14:textId="0240FE3D" w:rsidR="005B3FC5" w:rsidRDefault="005B3FC5" w:rsidP="005B3FC5">
      <w:pPr>
        <w:jc w:val="both"/>
        <w:rPr>
          <w:szCs w:val="24"/>
        </w:rPr>
      </w:pPr>
      <w:r>
        <w:rPr>
          <w:szCs w:val="24"/>
        </w:rPr>
        <w:t>4</w:t>
      </w:r>
      <w:r>
        <w:rPr>
          <w:szCs w:val="24"/>
        </w:rPr>
        <w:t>.Директору ВКП «Добробут» повідомити мешканців про початок процедури списання з балансу даного будинку.</w:t>
      </w:r>
    </w:p>
    <w:p w14:paraId="0579272C" w14:textId="77777777" w:rsidR="005B3FC5" w:rsidRDefault="005B3FC5" w:rsidP="005B3FC5">
      <w:pPr>
        <w:jc w:val="both"/>
        <w:rPr>
          <w:szCs w:val="24"/>
        </w:rPr>
      </w:pPr>
    </w:p>
    <w:p w14:paraId="13E07AF5" w14:textId="1EFF6E6B" w:rsidR="005B3FC5" w:rsidRDefault="005B3FC5" w:rsidP="005B3FC5">
      <w:pPr>
        <w:jc w:val="both"/>
        <w:rPr>
          <w:szCs w:val="24"/>
        </w:rPr>
      </w:pPr>
      <w:r>
        <w:rPr>
          <w:szCs w:val="24"/>
        </w:rPr>
        <w:t>5</w:t>
      </w:r>
      <w:r>
        <w:rPr>
          <w:szCs w:val="24"/>
        </w:rPr>
        <w:t>.Уповноважити заступника міського голови з питань міжнародного партнерства та гуманітарного розвитку затвердити підписаний комісією акт про списання багатоквартирного будинку за адресою: м. Винники, вул. Кільцева,10.</w:t>
      </w:r>
    </w:p>
    <w:p w14:paraId="25D9D6C8" w14:textId="77777777" w:rsidR="005B3FC5" w:rsidRDefault="005B3FC5" w:rsidP="005B3FC5">
      <w:pPr>
        <w:jc w:val="both"/>
        <w:rPr>
          <w:szCs w:val="24"/>
        </w:rPr>
      </w:pPr>
    </w:p>
    <w:p w14:paraId="31117EF7" w14:textId="67FF98C5" w:rsidR="005B3FC5" w:rsidRDefault="005B3FC5" w:rsidP="005B3FC5">
      <w:pPr>
        <w:jc w:val="both"/>
        <w:rPr>
          <w:szCs w:val="24"/>
        </w:rPr>
      </w:pPr>
      <w:r>
        <w:rPr>
          <w:szCs w:val="24"/>
        </w:rPr>
        <w:t>6</w:t>
      </w:r>
      <w:r>
        <w:rPr>
          <w:szCs w:val="24"/>
        </w:rPr>
        <w:t>.Обласному  КП ЛОР БТІ та ЕО і ВКП «Добробут» внести відповідні  зміни в інвентаризаційні справи  згідно даного рішення.</w:t>
      </w:r>
    </w:p>
    <w:p w14:paraId="07408813" w14:textId="77777777" w:rsidR="005B3FC5" w:rsidRDefault="005B3FC5" w:rsidP="005B3FC5">
      <w:pPr>
        <w:ind w:left="360"/>
        <w:jc w:val="both"/>
        <w:rPr>
          <w:szCs w:val="24"/>
        </w:rPr>
      </w:pPr>
    </w:p>
    <w:p w14:paraId="51B0F92C" w14:textId="180C837D" w:rsidR="005B3FC5" w:rsidRDefault="005B3FC5" w:rsidP="005B3FC5">
      <w:pPr>
        <w:jc w:val="both"/>
        <w:rPr>
          <w:szCs w:val="24"/>
        </w:rPr>
      </w:pPr>
      <w:r>
        <w:rPr>
          <w:szCs w:val="24"/>
        </w:rPr>
        <w:t>7</w:t>
      </w:r>
      <w:r>
        <w:rPr>
          <w:b/>
          <w:szCs w:val="24"/>
        </w:rPr>
        <w:t>.</w:t>
      </w:r>
      <w:r>
        <w:rPr>
          <w:szCs w:val="24"/>
        </w:rPr>
        <w:t>Контроль за виконанням цього рішення покласти на заступника міського голови з  питань житлово-комунального господарства та фінансової політики.</w:t>
      </w:r>
    </w:p>
    <w:p w14:paraId="0D53F6A3" w14:textId="77777777" w:rsidR="005B3FC5" w:rsidRDefault="005B3FC5" w:rsidP="005B3FC5">
      <w:pPr>
        <w:jc w:val="both"/>
        <w:rPr>
          <w:szCs w:val="24"/>
        </w:rPr>
      </w:pPr>
    </w:p>
    <w:p w14:paraId="69298309" w14:textId="77777777" w:rsidR="005B3FC5" w:rsidRDefault="005B3FC5" w:rsidP="005B3FC5">
      <w:pPr>
        <w:jc w:val="both"/>
        <w:rPr>
          <w:szCs w:val="24"/>
        </w:rPr>
      </w:pPr>
    </w:p>
    <w:p w14:paraId="7894D678" w14:textId="77777777" w:rsidR="005B3FC5" w:rsidRDefault="005B3FC5" w:rsidP="005B3FC5">
      <w:pPr>
        <w:jc w:val="both"/>
        <w:rPr>
          <w:szCs w:val="24"/>
        </w:rPr>
      </w:pPr>
    </w:p>
    <w:p w14:paraId="00F4B082" w14:textId="77777777" w:rsidR="005B3FC5" w:rsidRDefault="005B3FC5" w:rsidP="005B3FC5">
      <w:pPr>
        <w:jc w:val="both"/>
        <w:rPr>
          <w:szCs w:val="24"/>
        </w:rPr>
      </w:pPr>
    </w:p>
    <w:p w14:paraId="462428E4" w14:textId="77777777" w:rsidR="005B3FC5" w:rsidRDefault="005B3FC5" w:rsidP="005B3FC5">
      <w:pPr>
        <w:jc w:val="both"/>
        <w:rPr>
          <w:szCs w:val="24"/>
        </w:rPr>
      </w:pPr>
    </w:p>
    <w:p w14:paraId="74419F79" w14:textId="77777777" w:rsidR="005B3FC5" w:rsidRDefault="005B3FC5" w:rsidP="005B3FC5">
      <w:pPr>
        <w:widowControl w:val="0"/>
        <w:autoSpaceDE w:val="0"/>
        <w:autoSpaceDN w:val="0"/>
        <w:adjustRightInd w:val="0"/>
        <w:rPr>
          <w:szCs w:val="24"/>
        </w:rPr>
      </w:pPr>
    </w:p>
    <w:p w14:paraId="148FD8CD" w14:textId="77777777" w:rsidR="005B3FC5" w:rsidRDefault="005B3FC5" w:rsidP="005B3FC5">
      <w:pPr>
        <w:jc w:val="both"/>
        <w:rPr>
          <w:rFonts w:ascii="AGNewHandbook" w:hAnsi="AGNewHandbook"/>
          <w:b/>
          <w:sz w:val="26"/>
          <w:szCs w:val="26"/>
        </w:rPr>
      </w:pPr>
      <w:r>
        <w:rPr>
          <w:b/>
          <w:szCs w:val="24"/>
        </w:rPr>
        <w:t xml:space="preserve">         Міський голова                                                                                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ABDB51" w14:textId="77777777" w:rsidR="00526156" w:rsidRDefault="00526156">
      <w:r>
        <w:separator/>
      </w:r>
    </w:p>
  </w:endnote>
  <w:endnote w:type="continuationSeparator" w:id="0">
    <w:p w14:paraId="7C8A1984" w14:textId="77777777" w:rsidR="00526156" w:rsidRDefault="00526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411E7" w14:textId="77777777" w:rsidR="00526156" w:rsidRDefault="00526156">
      <w:r>
        <w:separator/>
      </w:r>
    </w:p>
  </w:footnote>
  <w:footnote w:type="continuationSeparator" w:id="0">
    <w:p w14:paraId="39A962A1" w14:textId="77777777" w:rsidR="00526156" w:rsidRDefault="005261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6156"/>
    <w:rsid w:val="00575337"/>
    <w:rsid w:val="00582189"/>
    <w:rsid w:val="005B3FC5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5B3FC5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F4210-B6E2-4F96-818A-5C428C82E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2247</Words>
  <Characters>1282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2024-03-19T14:27:00Z</dcterms:modified>
</cp:coreProperties>
</file>