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  реконструкції газової мережі з встановленням двофункційного   котла парапетного типу взамін центрального опалення на площі   кухні квартири №34 у житловому будинку по вул.Кільцева,7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55AFEE" w14:textId="77777777" w:rsidR="00B33CEB" w:rsidRDefault="00B33CEB" w:rsidP="00B33CEB">
      <w:pPr>
        <w:jc w:val="both"/>
      </w:pPr>
    </w:p>
    <w:p w14:paraId="3E4B0684" w14:textId="77777777" w:rsidR="00B33CEB" w:rsidRDefault="00B33CEB" w:rsidP="00B33CEB">
      <w:pPr>
        <w:ind w:firstLine="708"/>
        <w:jc w:val="both"/>
      </w:pPr>
      <w:r>
        <w:t>Керуючись Законом України «Про місцеве самоврядування в Україні», відповідно до Наказу Міністерства регіонального розвитку, будівництва, архітектури та житлово-комунального господарства України від 22.11.2005р. №4, розглянувши заяву гр.Галишинець Л.І., беручи до уваги Технічні умови РГК «Львівгаз» від 25.04.2017р. №33/534,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5F45D39D" w14:textId="77777777" w:rsidR="00B33CEB" w:rsidRDefault="00B33CEB" w:rsidP="00B33CEB">
      <w:pPr>
        <w:jc w:val="center"/>
        <w:rPr>
          <w:b/>
        </w:rPr>
      </w:pPr>
    </w:p>
    <w:p w14:paraId="14D409D3" w14:textId="77777777" w:rsidR="00B33CEB" w:rsidRDefault="00B33CEB" w:rsidP="00B33CEB">
      <w:pPr>
        <w:jc w:val="center"/>
        <w:rPr>
          <w:b/>
        </w:rPr>
      </w:pPr>
      <w:r>
        <w:rPr>
          <w:b/>
        </w:rPr>
        <w:t>В И Р І Ш И В :</w:t>
      </w:r>
    </w:p>
    <w:p w14:paraId="2589AAB0" w14:textId="77777777" w:rsidR="00B33CEB" w:rsidRDefault="00B33CEB" w:rsidP="00B33CEB">
      <w:pPr>
        <w:jc w:val="center"/>
        <w:rPr>
          <w:b/>
        </w:rPr>
      </w:pPr>
    </w:p>
    <w:p w14:paraId="2D65DCE8" w14:textId="77777777" w:rsidR="00B33CEB" w:rsidRDefault="00B33CEB" w:rsidP="00B33CEB">
      <w:pPr>
        <w:jc w:val="both"/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№7 §03 від 23.05.2017р.) про те, що технічно можливо реконструювати газову мережу з встановленням двофункційного котла парапетного типу взамін центрального опалення на площі кухні квартири №34 у житловому будинку по вул.Кільцева,7 у м.Винники від існуючого внутрішнього газопроводу Д-20. </w:t>
      </w:r>
    </w:p>
    <w:p w14:paraId="37D8883F" w14:textId="77777777" w:rsidR="00B33CEB" w:rsidRDefault="00B33CEB" w:rsidP="00B33CEB">
      <w:pPr>
        <w:jc w:val="both"/>
      </w:pPr>
      <w:r>
        <w:t>2.</w:t>
      </w:r>
      <w:r>
        <w:tab/>
        <w:t xml:space="preserve">Дати дозвіл гр.Галишинець Л.І. на виготовлення проектної документації з реконструкції газової мережі з встановленням двофункційного котла парапетного типу взамін центрального опалення на площі кухні квартири №34 у житловому будинку по вул.Кільцева,7 у м.Винники. </w:t>
      </w:r>
    </w:p>
    <w:p w14:paraId="08EFBC2C" w14:textId="77777777" w:rsidR="00B33CEB" w:rsidRDefault="00B33CEB" w:rsidP="00B33CEB">
      <w:pPr>
        <w:jc w:val="both"/>
      </w:pPr>
      <w:r>
        <w:t>Проектом передбачити:</w:t>
      </w:r>
    </w:p>
    <w:p w14:paraId="70128AF2" w14:textId="77777777" w:rsidR="00B33CEB" w:rsidRDefault="00B33CEB" w:rsidP="00B33CEB">
      <w:pPr>
        <w:jc w:val="both"/>
      </w:pPr>
      <w:r>
        <w:t>- систему попередження вибуху газу на об'єкті;</w:t>
      </w:r>
    </w:p>
    <w:p w14:paraId="12695124" w14:textId="77777777" w:rsidR="00B33CEB" w:rsidRDefault="00B33CEB" w:rsidP="00B33CEB">
      <w:pPr>
        <w:jc w:val="both"/>
      </w:pPr>
      <w:r>
        <w:t>- ліквідацію існуючих різьбових з'єднань;</w:t>
      </w:r>
    </w:p>
    <w:p w14:paraId="6D5A82DB" w14:textId="77777777" w:rsidR="00B33CEB" w:rsidRDefault="00B33CEB" w:rsidP="00B33CEB">
      <w:pPr>
        <w:jc w:val="both"/>
      </w:pPr>
      <w:r>
        <w:t>- демонтаж незадіяної газової мережі;</w:t>
      </w:r>
    </w:p>
    <w:p w14:paraId="445AEEEA" w14:textId="77777777" w:rsidR="00B33CEB" w:rsidRDefault="00B33CEB" w:rsidP="00B33CEB">
      <w:pPr>
        <w:jc w:val="both"/>
      </w:pPr>
      <w:r>
        <w:t>- перерахунок пропускної здатності внутрішнього та, при необхідності, газопроводу-вводу та їх заміну;</w:t>
      </w:r>
    </w:p>
    <w:p w14:paraId="6F8C5B73" w14:textId="77777777" w:rsidR="00B33CEB" w:rsidRDefault="00B33CEB" w:rsidP="00B33CEB">
      <w:pPr>
        <w:jc w:val="both"/>
      </w:pPr>
      <w:r>
        <w:lastRenderedPageBreak/>
        <w:t>- встановлення вузла обліку газу.</w:t>
      </w:r>
    </w:p>
    <w:p w14:paraId="769D3FD0" w14:textId="77777777" w:rsidR="00B33CEB" w:rsidRDefault="00B33CEB" w:rsidP="00B33CEB">
      <w:pPr>
        <w:jc w:val="both"/>
      </w:pPr>
      <w:r>
        <w:t>3.</w:t>
      </w:r>
      <w:r>
        <w:tab/>
        <w:t>Зобов'язати гр.Галишинець Л.І.:</w:t>
      </w:r>
    </w:p>
    <w:p w14:paraId="09A60447" w14:textId="77777777" w:rsidR="00B33CEB" w:rsidRDefault="00B33CEB" w:rsidP="00B33CEB">
      <w:pPr>
        <w:jc w:val="both"/>
      </w:pPr>
      <w:r>
        <w:t>3.1.</w:t>
      </w:r>
      <w:r>
        <w:tab/>
        <w:t xml:space="preserve">Звернутись до ЛМКП «Львівтеплоенерго» про можливість відключення від центрального опалення квартири №34 у житловому будинку по вул.Кільцева,7 у м.Винники. </w:t>
      </w:r>
    </w:p>
    <w:p w14:paraId="40FED90E" w14:textId="77777777" w:rsidR="00B33CEB" w:rsidRDefault="00B33CEB" w:rsidP="00B33CEB">
      <w:pPr>
        <w:jc w:val="both"/>
      </w:pPr>
      <w:r>
        <w:t>3.2.</w:t>
      </w:r>
      <w:r>
        <w:tab/>
        <w:t>Отримати технічні умови у ЛМКП «Львівтеплоенерго»  на від'єднання від центрального опалення.</w:t>
      </w:r>
    </w:p>
    <w:p w14:paraId="0BD9CFF2" w14:textId="77777777" w:rsidR="00B33CEB" w:rsidRDefault="00B33CEB" w:rsidP="00B33CEB">
      <w:pPr>
        <w:jc w:val="both"/>
      </w:pPr>
      <w:r>
        <w:t>3.3.</w:t>
      </w:r>
      <w:r>
        <w:tab/>
        <w:t>Виготовити робочий проект на від'єднання від центрального опалення з обов'язковим погодженням ЛМКП «Львівтеплоенерго».</w:t>
      </w:r>
    </w:p>
    <w:p w14:paraId="3E0B32EF" w14:textId="77777777" w:rsidR="00B33CEB" w:rsidRDefault="00B33CEB" w:rsidP="00B33CEB">
      <w:pPr>
        <w:jc w:val="both"/>
      </w:pPr>
      <w:r>
        <w:t>3.4.</w:t>
      </w:r>
      <w:r>
        <w:tab/>
        <w:t>Розробити опитувальний лист з обов'язковим погодженням ЛМКП «Львівтеплоенерго».</w:t>
      </w:r>
    </w:p>
    <w:p w14:paraId="4EADC142" w14:textId="77777777" w:rsidR="00B33CEB" w:rsidRDefault="00B33CEB" w:rsidP="00B33CEB">
      <w:pPr>
        <w:jc w:val="both"/>
      </w:pPr>
      <w:r>
        <w:t>3.5.</w:t>
      </w:r>
      <w:r>
        <w:tab/>
        <w:t>Роботи виконати згідно погодженої проектної документації ліцензованою організацією.</w:t>
      </w:r>
    </w:p>
    <w:p w14:paraId="7ADBD0EC" w14:textId="77777777" w:rsidR="00B33CEB" w:rsidRDefault="00B33CEB" w:rsidP="00B33CEB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EAE6AB" w14:textId="77777777" w:rsidR="00B33CEB" w:rsidRDefault="00B33CEB" w:rsidP="00B33CEB">
      <w:pPr>
        <w:jc w:val="both"/>
      </w:pPr>
    </w:p>
    <w:p w14:paraId="17A00E8E" w14:textId="77777777" w:rsidR="00B33CEB" w:rsidRDefault="00B33CEB" w:rsidP="00B33CEB">
      <w:pPr>
        <w:jc w:val="both"/>
        <w:rPr>
          <w:b/>
          <w:i/>
        </w:rPr>
      </w:pPr>
    </w:p>
    <w:p w14:paraId="725B2EA8" w14:textId="77777777" w:rsidR="00B33CEB" w:rsidRDefault="00B33CEB" w:rsidP="00B33CEB">
      <w:pPr>
        <w:jc w:val="both"/>
        <w:rPr>
          <w:b/>
          <w:i/>
        </w:rPr>
      </w:pPr>
    </w:p>
    <w:p w14:paraId="2F19D167" w14:textId="77777777" w:rsidR="00B33CEB" w:rsidRDefault="00B33CEB" w:rsidP="00B33CEB">
      <w:pPr>
        <w:jc w:val="both"/>
        <w:rPr>
          <w:b/>
          <w:i/>
        </w:rPr>
      </w:pPr>
    </w:p>
    <w:p w14:paraId="0C832554" w14:textId="77777777" w:rsidR="00B33CEB" w:rsidRDefault="00B33CEB" w:rsidP="00B33CEB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E9163" w14:textId="77777777" w:rsidR="00487D40" w:rsidRDefault="00487D40">
      <w:r>
        <w:separator/>
      </w:r>
    </w:p>
  </w:endnote>
  <w:endnote w:type="continuationSeparator" w:id="0">
    <w:p w14:paraId="6A98A7B7" w14:textId="77777777" w:rsidR="00487D40" w:rsidRDefault="0048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A607F" w14:textId="77777777" w:rsidR="00487D40" w:rsidRDefault="00487D40">
      <w:r>
        <w:separator/>
      </w:r>
    </w:p>
  </w:footnote>
  <w:footnote w:type="continuationSeparator" w:id="0">
    <w:p w14:paraId="5A22BC83" w14:textId="77777777" w:rsidR="00487D40" w:rsidRDefault="00487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D40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CE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9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C9452-B137-4F61-B93E-201C0A0C9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1720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2024-03-19T14:30:00Z</dcterms:modified>
</cp:coreProperties>
</file>