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25.05.2017р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 проекту  "Капітальний ремонт дороги по вул.   Сагайдачного в м. Винники (коригування)"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7EC1898" w14:textId="77777777" w:rsidR="009F0F15" w:rsidRDefault="009F0F15" w:rsidP="009F0F15">
      <w:pPr>
        <w:rPr>
          <w:szCs w:val="24"/>
          <w:lang w:eastAsia="uk-UA"/>
        </w:rPr>
      </w:pPr>
    </w:p>
    <w:p w14:paraId="4778541D" w14:textId="77777777" w:rsidR="009F0F15" w:rsidRDefault="009F0F15" w:rsidP="009F0F15">
      <w:pPr>
        <w:jc w:val="both"/>
        <w:rPr>
          <w:szCs w:val="24"/>
          <w:lang w:eastAsia="uk-UA"/>
        </w:rPr>
      </w:pPr>
      <w:r>
        <w:rPr>
          <w:szCs w:val="24"/>
          <w:lang w:eastAsia="uk-UA"/>
        </w:rPr>
        <w:t xml:space="preserve">                Відповідно до Бюджетного кодексу України,  Закону України  “Про місцеве самоврядування в Україні ”, на виконання  рішення  Винниківської міської ради №707 від 27 грудня 2016 р. ”Про міський бюджет м. Винники на 2017 рік ”, виконавчий комітет Винниківської міської ради </w:t>
      </w:r>
    </w:p>
    <w:p w14:paraId="6E3FAEA7" w14:textId="77777777" w:rsidR="009F0F15" w:rsidRDefault="009F0F15" w:rsidP="009F0F15">
      <w:pPr>
        <w:rPr>
          <w:szCs w:val="24"/>
          <w:lang w:eastAsia="uk-UA"/>
        </w:rPr>
      </w:pPr>
      <w:r>
        <w:rPr>
          <w:szCs w:val="24"/>
          <w:lang w:eastAsia="uk-UA"/>
        </w:rPr>
        <w:t xml:space="preserve">                                                             В И Р І Ш И В:</w:t>
      </w:r>
    </w:p>
    <w:p w14:paraId="1C1C3FDF" w14:textId="77777777" w:rsidR="009F0F15" w:rsidRDefault="009F0F15" w:rsidP="009F0F15">
      <w:pPr>
        <w:pStyle w:val="a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1.Затвердити робочий  </w:t>
      </w:r>
      <w:r>
        <w:rPr>
          <w:rFonts w:ascii="Times New Roman" w:hAnsi="Times New Roman"/>
          <w:sz w:val="24"/>
          <w:szCs w:val="24"/>
        </w:rPr>
        <w:t>“Капітальний ремонт дороги по вул. Сагайдачного в м. Винники (коригування).</w:t>
      </w:r>
    </w:p>
    <w:p w14:paraId="02CB0397" w14:textId="77777777" w:rsidR="009F0F15" w:rsidRDefault="009F0F15" w:rsidP="009F0F15">
      <w:pPr>
        <w:jc w:val="both"/>
        <w:rPr>
          <w:szCs w:val="24"/>
          <w:lang w:eastAsia="uk-UA"/>
        </w:rPr>
      </w:pPr>
    </w:p>
    <w:p w14:paraId="41556676" w14:textId="77777777" w:rsidR="009F0F15" w:rsidRDefault="009F0F15" w:rsidP="009F0F15">
      <w:pPr>
        <w:jc w:val="both"/>
        <w:rPr>
          <w:szCs w:val="24"/>
          <w:lang w:eastAsia="en-US"/>
        </w:rPr>
      </w:pPr>
      <w:r>
        <w:rPr>
          <w:szCs w:val="24"/>
          <w:lang w:eastAsia="uk-UA"/>
        </w:rPr>
        <w:t>2</w:t>
      </w:r>
      <w:r>
        <w:rPr>
          <w:szCs w:val="24"/>
        </w:rPr>
        <w:t>.Контроль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044895F7" w14:textId="77777777" w:rsidR="009F0F15" w:rsidRDefault="009F0F15" w:rsidP="009F0F15">
      <w:pPr>
        <w:jc w:val="both"/>
        <w:rPr>
          <w:szCs w:val="24"/>
        </w:rPr>
      </w:pPr>
    </w:p>
    <w:p w14:paraId="6FADC7B8" w14:textId="77777777" w:rsidR="009F0F15" w:rsidRDefault="009F0F15" w:rsidP="009F0F15">
      <w:pPr>
        <w:rPr>
          <w:szCs w:val="24"/>
        </w:rPr>
      </w:pPr>
    </w:p>
    <w:p w14:paraId="78D3D760" w14:textId="77777777" w:rsidR="009F0F15" w:rsidRDefault="009F0F15" w:rsidP="009F0F15">
      <w:pPr>
        <w:rPr>
          <w:szCs w:val="24"/>
        </w:rPr>
      </w:pPr>
    </w:p>
    <w:p w14:paraId="71FA6FB0" w14:textId="77777777" w:rsidR="009F0F15" w:rsidRDefault="009F0F15" w:rsidP="009F0F15">
      <w:pPr>
        <w:jc w:val="both"/>
        <w:rPr>
          <w:b/>
          <w:szCs w:val="24"/>
          <w:lang w:eastAsia="uk-UA"/>
        </w:rPr>
      </w:pPr>
      <w:r>
        <w:rPr>
          <w:szCs w:val="24"/>
          <w:lang w:eastAsia="uk-UA"/>
        </w:rPr>
        <w:t xml:space="preserve">           </w:t>
      </w:r>
      <w:r>
        <w:rPr>
          <w:b/>
          <w:szCs w:val="24"/>
          <w:lang w:eastAsia="uk-UA"/>
        </w:rPr>
        <w:t>Міський  голова                                                                                         В.Квурт</w:t>
      </w:r>
    </w:p>
    <w:p w14:paraId="2F9BAFD8" w14:textId="77777777" w:rsidR="009F0F15" w:rsidRDefault="009F0F15" w:rsidP="009F0F15">
      <w:pPr>
        <w:jc w:val="both"/>
        <w:rPr>
          <w:szCs w:val="24"/>
          <w:lang w:eastAsia="uk-UA"/>
        </w:rPr>
      </w:pPr>
    </w:p>
    <w:p w14:paraId="02B5C385" w14:textId="77777777" w:rsidR="009F0F15" w:rsidRDefault="009F0F15" w:rsidP="009F0F15">
      <w:pPr>
        <w:tabs>
          <w:tab w:val="right" w:pos="9639"/>
        </w:tabs>
        <w:rPr>
          <w:rFonts w:ascii="AGNewHandbook" w:hAnsi="AGNewHandbook"/>
          <w:sz w:val="26"/>
          <w:szCs w:val="26"/>
          <w:lang w:eastAsia="en-US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02817D" w14:textId="77777777" w:rsidR="008E2CE4" w:rsidRDefault="008E2CE4">
      <w:r>
        <w:separator/>
      </w:r>
    </w:p>
  </w:endnote>
  <w:endnote w:type="continuationSeparator" w:id="0">
    <w:p w14:paraId="24AE40C3" w14:textId="77777777" w:rsidR="008E2CE4" w:rsidRDefault="008E2C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GNewHandbook">
    <w:altName w:val="Times New Roman"/>
    <w:charset w:val="CC"/>
    <w:family w:val="auto"/>
    <w:pitch w:val="variable"/>
    <w:sig w:usb0="00000001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9B422A" w14:textId="77777777" w:rsidR="008E2CE4" w:rsidRDefault="008E2CE4">
      <w:r>
        <w:separator/>
      </w:r>
    </w:p>
  </w:footnote>
  <w:footnote w:type="continuationSeparator" w:id="0">
    <w:p w14:paraId="48D5E060" w14:textId="77777777" w:rsidR="008E2CE4" w:rsidRDefault="008E2C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8E2CE4"/>
    <w:rsid w:val="009060A4"/>
    <w:rsid w:val="00935669"/>
    <w:rsid w:val="00941AD8"/>
    <w:rsid w:val="009917ED"/>
    <w:rsid w:val="009B3FB6"/>
    <w:rsid w:val="009F0F15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paragraph" w:styleId="a9">
    <w:name w:val="No Spacing"/>
    <w:uiPriority w:val="1"/>
    <w:qFormat/>
    <w:rsid w:val="009F0F15"/>
    <w:rPr>
      <w:rFonts w:ascii="Calibri" w:eastAsia="Calibri" w:hAnsi="Calibri"/>
      <w:sz w:val="22"/>
      <w:szCs w:val="22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760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1D8219-3428-4EE4-8D16-A3BBB9646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717</Words>
  <Characters>409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2024-03-19T14:40:00Z</dcterms:modified>
</cp:coreProperties>
</file>