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квартирі №1  житлового будинку по вул. Галицька,17-б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BCA279" w14:textId="77777777" w:rsidR="00110EB7" w:rsidRDefault="00110EB7" w:rsidP="00110EB7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гр.Думанського А.М., Мартинюк Н.М., Мартинюк Т.В., Мартинюк О.В., беручи до уваги Рішення виконкому ВМР від 22.04.2008р. №104, Витяг про реєстрацію права власності на нерухоме майно (н.в. 17705600 від 12.02.2008р.), Свідоцтво про право на спадщину за законом (серія НВО 687018 від 21.01.2017р.),  виконком Винниківської міської ради -</w:t>
      </w:r>
    </w:p>
    <w:p w14:paraId="7DB1B9EB" w14:textId="77777777" w:rsidR="00110EB7" w:rsidRDefault="00110EB7" w:rsidP="00110EB7">
      <w:pPr>
        <w:jc w:val="center"/>
        <w:rPr>
          <w:b/>
        </w:rPr>
      </w:pPr>
    </w:p>
    <w:p w14:paraId="263674E4" w14:textId="77777777" w:rsidR="00110EB7" w:rsidRDefault="00110EB7" w:rsidP="00110EB7">
      <w:pPr>
        <w:jc w:val="center"/>
        <w:rPr>
          <w:b/>
        </w:rPr>
      </w:pPr>
      <w:r>
        <w:rPr>
          <w:b/>
        </w:rPr>
        <w:t>В И Р І Ш И В :</w:t>
      </w:r>
    </w:p>
    <w:p w14:paraId="122F26DF" w14:textId="77777777" w:rsidR="00110EB7" w:rsidRDefault="00110EB7" w:rsidP="00110EB7">
      <w:pPr>
        <w:jc w:val="center"/>
        <w:rPr>
          <w:b/>
        </w:rPr>
      </w:pPr>
    </w:p>
    <w:p w14:paraId="35F2FCE6" w14:textId="77777777" w:rsidR="00110EB7" w:rsidRDefault="00110EB7" w:rsidP="00110EB7">
      <w:pPr>
        <w:jc w:val="both"/>
      </w:pPr>
      <w:r>
        <w:t>1.</w:t>
      </w:r>
      <w:r>
        <w:tab/>
        <w:t>Квартирі №1 житлового будинку по вул. Галицька,17-б у м.Винники, присвоїти поштову адресу, а саме: вул.Галицька,17-б у  м.Винники.</w:t>
      </w:r>
    </w:p>
    <w:p w14:paraId="45DCCCC2" w14:textId="77777777" w:rsidR="00110EB7" w:rsidRDefault="00110EB7" w:rsidP="00110EB7">
      <w:pPr>
        <w:ind w:firstLine="708"/>
        <w:jc w:val="both"/>
      </w:pPr>
      <w:r>
        <w:t>Будинок  складатиметься з 2-х житлових кімнат. Загальна площа будинку становитиме – 51,90 кв.м., житлова площа будинку становитиме – 30,50 кв.м.</w:t>
      </w:r>
    </w:p>
    <w:p w14:paraId="42A81A13" w14:textId="77777777" w:rsidR="00110EB7" w:rsidRDefault="00110EB7" w:rsidP="00110EB7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FD1E73" w14:textId="77777777" w:rsidR="00110EB7" w:rsidRDefault="00110EB7" w:rsidP="00110EB7">
      <w:pPr>
        <w:jc w:val="both"/>
        <w:rPr>
          <w:b/>
          <w:i/>
        </w:rPr>
      </w:pPr>
    </w:p>
    <w:p w14:paraId="1A85E990" w14:textId="77777777" w:rsidR="00110EB7" w:rsidRDefault="00110EB7" w:rsidP="00110EB7">
      <w:pPr>
        <w:jc w:val="both"/>
        <w:rPr>
          <w:b/>
          <w:i/>
        </w:rPr>
      </w:pPr>
    </w:p>
    <w:p w14:paraId="1E5DED3D" w14:textId="77777777" w:rsidR="00110EB7" w:rsidRDefault="00110EB7" w:rsidP="00110EB7">
      <w:pPr>
        <w:jc w:val="both"/>
        <w:rPr>
          <w:b/>
          <w:i/>
        </w:rPr>
      </w:pPr>
    </w:p>
    <w:p w14:paraId="14631248" w14:textId="77777777" w:rsidR="00110EB7" w:rsidRDefault="00110EB7" w:rsidP="00110EB7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B635D" w14:textId="77777777" w:rsidR="00D15514" w:rsidRDefault="00D15514">
      <w:r>
        <w:separator/>
      </w:r>
    </w:p>
  </w:endnote>
  <w:endnote w:type="continuationSeparator" w:id="0">
    <w:p w14:paraId="4D7CF476" w14:textId="77777777" w:rsidR="00D15514" w:rsidRDefault="00D1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E8241" w14:textId="77777777" w:rsidR="00D15514" w:rsidRDefault="00D15514">
      <w:r>
        <w:separator/>
      </w:r>
    </w:p>
  </w:footnote>
  <w:footnote w:type="continuationSeparator" w:id="0">
    <w:p w14:paraId="62113DB9" w14:textId="77777777" w:rsidR="00D15514" w:rsidRDefault="00D15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0EB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514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5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1C61D-FFA9-4D48-92DF-398E791D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2024-03-19T14:50:00Z</dcterms:modified>
</cp:coreProperties>
</file>