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вул.Лисика,12   (к/н 4610160300:04:004:0143)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BA790C" w14:textId="77777777" w:rsidR="000A5513" w:rsidRPr="000A5513" w:rsidRDefault="000A5513" w:rsidP="000A5513">
      <w:pPr>
        <w:ind w:firstLine="720"/>
        <w:rPr>
          <w:sz w:val="28"/>
          <w:szCs w:val="28"/>
        </w:rPr>
      </w:pPr>
      <w:r w:rsidRPr="000A551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Простоноса Ю.В., беручи до уваги  Державний Акт на право власності на земельну ділянку (серія ЯД №499849),   виконком Винниківської міської ради –</w:t>
      </w:r>
    </w:p>
    <w:p w14:paraId="0EC2BC05" w14:textId="77777777" w:rsidR="000A5513" w:rsidRPr="000A5513" w:rsidRDefault="000A5513" w:rsidP="000A5513">
      <w:pPr>
        <w:rPr>
          <w:sz w:val="28"/>
          <w:szCs w:val="28"/>
        </w:rPr>
      </w:pPr>
    </w:p>
    <w:p w14:paraId="5FB3CC8E" w14:textId="77777777" w:rsidR="000A5513" w:rsidRPr="000A5513" w:rsidRDefault="000A5513" w:rsidP="000A5513">
      <w:pPr>
        <w:jc w:val="center"/>
        <w:rPr>
          <w:sz w:val="28"/>
          <w:szCs w:val="28"/>
        </w:rPr>
      </w:pPr>
      <w:bookmarkStart w:id="1" w:name="_GoBack"/>
      <w:bookmarkEnd w:id="1"/>
      <w:r w:rsidRPr="000A5513">
        <w:rPr>
          <w:sz w:val="28"/>
          <w:szCs w:val="28"/>
        </w:rPr>
        <w:t>ВИРІШИВ:</w:t>
      </w:r>
    </w:p>
    <w:p w14:paraId="0FBB3B08" w14:textId="77777777" w:rsidR="000A5513" w:rsidRPr="000A5513" w:rsidRDefault="000A5513" w:rsidP="000A5513">
      <w:pPr>
        <w:rPr>
          <w:sz w:val="28"/>
          <w:szCs w:val="28"/>
        </w:rPr>
      </w:pPr>
    </w:p>
    <w:p w14:paraId="1CD45469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1.</w:t>
      </w:r>
      <w:r w:rsidRPr="000A5513">
        <w:rPr>
          <w:sz w:val="28"/>
          <w:szCs w:val="28"/>
        </w:rPr>
        <w:tab/>
        <w:t>Видати гр. Простоносу Юрію Васильовичу будівельний паспорт забудови земельної ділянки на проектування та будівництво індивідуального житлового  будинку на земельній ділянці по вул.  Лисика,12  (к/н 4610160300:04:004:0143) у м.Винники.</w:t>
      </w:r>
    </w:p>
    <w:p w14:paraId="18B703F5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2.</w:t>
      </w:r>
      <w:r w:rsidRPr="000A5513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Лисика,12  (к/н 4610160300:04:004:0143) у м.Винники.</w:t>
      </w:r>
    </w:p>
    <w:p w14:paraId="401F903E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3.</w:t>
      </w:r>
      <w:r w:rsidRPr="000A5513">
        <w:rPr>
          <w:sz w:val="28"/>
          <w:szCs w:val="28"/>
        </w:rPr>
        <w:tab/>
        <w:t>Зобов’язати гр.Простоноса Ю.В.:</w:t>
      </w:r>
    </w:p>
    <w:p w14:paraId="15ED63E2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lastRenderedPageBreak/>
        <w:t>3.1.</w:t>
      </w:r>
      <w:r w:rsidRPr="000A5513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F1D81E8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3.2.</w:t>
      </w:r>
      <w:r w:rsidRPr="000A5513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A0D92F3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3.3.</w:t>
      </w:r>
      <w:r w:rsidRPr="000A5513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35CB3CCF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3.4.</w:t>
      </w:r>
      <w:r w:rsidRPr="000A5513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0E8A472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3.5.</w:t>
      </w:r>
      <w:r w:rsidRPr="000A5513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7F97BB0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3.6.</w:t>
      </w:r>
      <w:r w:rsidRPr="000A5513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90AD35A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3.7.</w:t>
      </w:r>
      <w:r w:rsidRPr="000A5513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F5AD0F3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4.</w:t>
      </w:r>
      <w:r w:rsidRPr="000A5513">
        <w:rPr>
          <w:sz w:val="28"/>
          <w:szCs w:val="28"/>
        </w:rPr>
        <w:tab/>
        <w:t>Роз’яснити гр. Простоносу Ю.В., що будівельні роботи можна розпочинати тільки після отримання відповідних дозволів, згідно державних норм та правил.</w:t>
      </w:r>
    </w:p>
    <w:p w14:paraId="5A0EEF64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5.</w:t>
      </w:r>
      <w:r w:rsidRPr="000A5513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A02A593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6.</w:t>
      </w:r>
      <w:r w:rsidRPr="000A5513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296AE81" w14:textId="77777777" w:rsidR="000A5513" w:rsidRPr="000A5513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7.</w:t>
      </w:r>
      <w:r w:rsidRPr="000A551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B143E3" w14:textId="77777777" w:rsidR="000A5513" w:rsidRPr="000A5513" w:rsidRDefault="000A5513" w:rsidP="000A5513">
      <w:pPr>
        <w:rPr>
          <w:sz w:val="28"/>
          <w:szCs w:val="28"/>
        </w:rPr>
      </w:pPr>
    </w:p>
    <w:p w14:paraId="708617B4" w14:textId="77777777" w:rsidR="000A5513" w:rsidRPr="000A5513" w:rsidRDefault="000A5513" w:rsidP="000A5513">
      <w:pPr>
        <w:rPr>
          <w:sz w:val="28"/>
          <w:szCs w:val="28"/>
        </w:rPr>
      </w:pPr>
    </w:p>
    <w:p w14:paraId="63485617" w14:textId="77777777" w:rsidR="000A5513" w:rsidRPr="000A5513" w:rsidRDefault="000A5513" w:rsidP="000A5513">
      <w:pPr>
        <w:rPr>
          <w:sz w:val="28"/>
          <w:szCs w:val="28"/>
        </w:rPr>
      </w:pPr>
    </w:p>
    <w:p w14:paraId="01C471E0" w14:textId="691B9A60" w:rsidR="00213958" w:rsidRPr="006F2805" w:rsidRDefault="000A5513" w:rsidP="000A5513">
      <w:pPr>
        <w:rPr>
          <w:sz w:val="28"/>
          <w:szCs w:val="28"/>
        </w:rPr>
      </w:pPr>
      <w:r w:rsidRPr="000A5513">
        <w:rPr>
          <w:sz w:val="28"/>
          <w:szCs w:val="28"/>
        </w:rPr>
        <w:t>Міський  голова</w:t>
      </w:r>
      <w:r w:rsidRPr="000A5513">
        <w:rPr>
          <w:sz w:val="28"/>
          <w:szCs w:val="28"/>
        </w:rPr>
        <w:tab/>
      </w:r>
      <w:r w:rsidRPr="000A5513">
        <w:rPr>
          <w:sz w:val="28"/>
          <w:szCs w:val="28"/>
        </w:rPr>
        <w:tab/>
      </w:r>
      <w:r w:rsidRPr="000A5513">
        <w:rPr>
          <w:sz w:val="28"/>
          <w:szCs w:val="28"/>
        </w:rPr>
        <w:tab/>
      </w:r>
      <w:r w:rsidRPr="000A5513">
        <w:rPr>
          <w:sz w:val="28"/>
          <w:szCs w:val="28"/>
        </w:rPr>
        <w:tab/>
      </w:r>
      <w:r w:rsidRPr="000A5513">
        <w:rPr>
          <w:sz w:val="28"/>
          <w:szCs w:val="28"/>
        </w:rPr>
        <w:tab/>
      </w:r>
      <w:r w:rsidRPr="000A5513">
        <w:rPr>
          <w:sz w:val="28"/>
          <w:szCs w:val="28"/>
        </w:rPr>
        <w:tab/>
      </w:r>
      <w:r w:rsidRPr="000A5513">
        <w:rPr>
          <w:sz w:val="28"/>
          <w:szCs w:val="28"/>
        </w:rPr>
        <w:tab/>
      </w:r>
      <w:r w:rsidRPr="000A5513">
        <w:rPr>
          <w:sz w:val="28"/>
          <w:szCs w:val="28"/>
        </w:rPr>
        <w:tab/>
        <w:t>В.Л.Квурт</w:t>
      </w:r>
      <w:r w:rsidRPr="000A5513">
        <w:rPr>
          <w:sz w:val="28"/>
          <w:szCs w:val="28"/>
        </w:rPr>
        <w:tab/>
      </w:r>
      <w:r w:rsidRPr="000A551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29F22" w14:textId="77777777" w:rsidR="009B4D4A" w:rsidRDefault="009B4D4A">
      <w:r>
        <w:separator/>
      </w:r>
    </w:p>
  </w:endnote>
  <w:endnote w:type="continuationSeparator" w:id="0">
    <w:p w14:paraId="2F24B27E" w14:textId="77777777" w:rsidR="009B4D4A" w:rsidRDefault="009B4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842CA" w14:textId="77777777" w:rsidR="009B4D4A" w:rsidRDefault="009B4D4A">
      <w:r>
        <w:separator/>
      </w:r>
    </w:p>
  </w:footnote>
  <w:footnote w:type="continuationSeparator" w:id="0">
    <w:p w14:paraId="5A59DD25" w14:textId="77777777" w:rsidR="009B4D4A" w:rsidRDefault="009B4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51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D4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71817-DB75-472B-9F36-F56FFC901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2221</Words>
  <Characters>1267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2024-03-19T14:04:00Z</dcterms:modified>
</cp:coreProperties>
</file>