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 зоологічного куточка для Громадської   організації "Спілка соколярів "Сапсан"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282D43" w14:textId="099677B0" w:rsidR="009C7C9D" w:rsidRPr="009C7C9D" w:rsidRDefault="009C7C9D" w:rsidP="009C7C9D">
      <w:pPr>
        <w:ind w:firstLine="720"/>
        <w:rPr>
          <w:sz w:val="28"/>
          <w:szCs w:val="28"/>
        </w:rPr>
      </w:pPr>
      <w:r w:rsidRPr="009C7C9D">
        <w:rPr>
          <w:sz w:val="28"/>
          <w:szCs w:val="28"/>
        </w:rPr>
        <w:t>Розглянувши звернення Громадської організації «Спілка соколярів «Сапсан», з метою здобуття  поглиблених  знань  про   живі   організми,  вивчення, спостереження та догляду за птахами жителями міста, керуючись Законом України «Про місцеве самоврядування в Україні», виконавчий комітет Винниківської міської ради</w:t>
      </w:r>
    </w:p>
    <w:p w14:paraId="625D274C" w14:textId="77777777" w:rsidR="009C7C9D" w:rsidRPr="009C7C9D" w:rsidRDefault="009C7C9D" w:rsidP="009C7C9D">
      <w:pPr>
        <w:rPr>
          <w:sz w:val="28"/>
          <w:szCs w:val="28"/>
        </w:rPr>
      </w:pPr>
    </w:p>
    <w:p w14:paraId="2AB98526" w14:textId="77777777" w:rsidR="009C7C9D" w:rsidRPr="009C7C9D" w:rsidRDefault="009C7C9D" w:rsidP="009C7C9D">
      <w:pPr>
        <w:jc w:val="center"/>
        <w:rPr>
          <w:sz w:val="28"/>
          <w:szCs w:val="28"/>
        </w:rPr>
      </w:pPr>
      <w:r w:rsidRPr="009C7C9D">
        <w:rPr>
          <w:sz w:val="28"/>
          <w:szCs w:val="28"/>
        </w:rPr>
        <w:t>вирішив:</w:t>
      </w:r>
    </w:p>
    <w:p w14:paraId="2A35C3EB" w14:textId="77777777" w:rsidR="009C7C9D" w:rsidRPr="009C7C9D" w:rsidRDefault="009C7C9D" w:rsidP="009C7C9D">
      <w:pPr>
        <w:rPr>
          <w:sz w:val="28"/>
          <w:szCs w:val="28"/>
        </w:rPr>
      </w:pPr>
    </w:p>
    <w:p w14:paraId="6BA9E24A" w14:textId="77777777" w:rsidR="009C7C9D" w:rsidRPr="009C7C9D" w:rsidRDefault="009C7C9D" w:rsidP="009C7C9D">
      <w:pPr>
        <w:rPr>
          <w:sz w:val="28"/>
          <w:szCs w:val="28"/>
        </w:rPr>
      </w:pPr>
      <w:r w:rsidRPr="009C7C9D">
        <w:rPr>
          <w:sz w:val="28"/>
          <w:szCs w:val="28"/>
        </w:rPr>
        <w:t>1. Надати Громадській організації «Спілка соколярів «Сапсан» дозвіл на розміщення зоологічного куточка на земельній ділянці по вул. Івана Франка 114 б у м. Винники.</w:t>
      </w:r>
    </w:p>
    <w:p w14:paraId="6F5B1B81" w14:textId="77777777" w:rsidR="009C7C9D" w:rsidRPr="009C7C9D" w:rsidRDefault="009C7C9D" w:rsidP="009C7C9D">
      <w:pPr>
        <w:rPr>
          <w:sz w:val="28"/>
          <w:szCs w:val="28"/>
        </w:rPr>
      </w:pPr>
      <w:r w:rsidRPr="009C7C9D">
        <w:rPr>
          <w:sz w:val="28"/>
          <w:szCs w:val="28"/>
        </w:rPr>
        <w:t>2. Зобов’язати Громадську організацію «Спілка соколярів «Сапсан» провести належне облаштування території, забезпечити належний благоустрій зоологічного куточка та безперешкодний доступ до об’єкта мешканців Винник та прилеглих територій.</w:t>
      </w:r>
    </w:p>
    <w:p w14:paraId="153B0FFD" w14:textId="77777777" w:rsidR="009C7C9D" w:rsidRPr="009C7C9D" w:rsidRDefault="009C7C9D" w:rsidP="009C7C9D">
      <w:pPr>
        <w:rPr>
          <w:sz w:val="28"/>
          <w:szCs w:val="28"/>
        </w:rPr>
      </w:pPr>
      <w:r w:rsidRPr="009C7C9D">
        <w:rPr>
          <w:sz w:val="28"/>
          <w:szCs w:val="28"/>
        </w:rPr>
        <w:t>3. Контроль за виконанням даного рішення покласти на керівника Громадської організації «Спілка соколярів «Сапсан».</w:t>
      </w:r>
    </w:p>
    <w:p w14:paraId="15E11496" w14:textId="77777777" w:rsidR="009C7C9D" w:rsidRPr="009C7C9D" w:rsidRDefault="009C7C9D" w:rsidP="009C7C9D">
      <w:pPr>
        <w:rPr>
          <w:sz w:val="28"/>
          <w:szCs w:val="28"/>
        </w:rPr>
      </w:pPr>
    </w:p>
    <w:p w14:paraId="76DF7064" w14:textId="77777777" w:rsidR="009C7C9D" w:rsidRPr="009C7C9D" w:rsidRDefault="009C7C9D" w:rsidP="009C7C9D">
      <w:pPr>
        <w:rPr>
          <w:sz w:val="28"/>
          <w:szCs w:val="28"/>
        </w:rPr>
      </w:pPr>
    </w:p>
    <w:p w14:paraId="74E7AB7B" w14:textId="77777777" w:rsidR="009C7C9D" w:rsidRPr="009C7C9D" w:rsidRDefault="009C7C9D" w:rsidP="009C7C9D">
      <w:pPr>
        <w:rPr>
          <w:sz w:val="28"/>
          <w:szCs w:val="28"/>
        </w:rPr>
      </w:pPr>
    </w:p>
    <w:p w14:paraId="76AA70F6" w14:textId="77777777" w:rsidR="009C7C9D" w:rsidRPr="009C7C9D" w:rsidRDefault="009C7C9D" w:rsidP="009C7C9D">
      <w:pPr>
        <w:rPr>
          <w:sz w:val="28"/>
          <w:szCs w:val="28"/>
        </w:rPr>
      </w:pPr>
    </w:p>
    <w:p w14:paraId="03BC8123" w14:textId="77777777" w:rsidR="009C7C9D" w:rsidRPr="009C7C9D" w:rsidRDefault="009C7C9D" w:rsidP="009C7C9D">
      <w:pPr>
        <w:rPr>
          <w:sz w:val="28"/>
          <w:szCs w:val="28"/>
        </w:rPr>
      </w:pPr>
    </w:p>
    <w:p w14:paraId="01C471E0" w14:textId="610D466E" w:rsidR="00213958" w:rsidRPr="006F2805" w:rsidRDefault="009C7C9D" w:rsidP="009C7C9D">
      <w:pPr>
        <w:rPr>
          <w:sz w:val="28"/>
          <w:szCs w:val="28"/>
        </w:rPr>
      </w:pPr>
      <w:r w:rsidRPr="009C7C9D">
        <w:rPr>
          <w:sz w:val="28"/>
          <w:szCs w:val="28"/>
        </w:rPr>
        <w:t xml:space="preserve">Міський голова                 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9C7C9D">
        <w:rPr>
          <w:sz w:val="28"/>
          <w:szCs w:val="28"/>
        </w:rPr>
        <w:t xml:space="preserve">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BBDBC" w14:textId="77777777" w:rsidR="00780D2C" w:rsidRDefault="00780D2C">
      <w:r>
        <w:separator/>
      </w:r>
    </w:p>
  </w:endnote>
  <w:endnote w:type="continuationSeparator" w:id="0">
    <w:p w14:paraId="75627085" w14:textId="77777777" w:rsidR="00780D2C" w:rsidRDefault="00780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9C7F3" w14:textId="77777777" w:rsidR="00780D2C" w:rsidRDefault="00780D2C">
      <w:r>
        <w:separator/>
      </w:r>
    </w:p>
  </w:footnote>
  <w:footnote w:type="continuationSeparator" w:id="0">
    <w:p w14:paraId="7163D283" w14:textId="77777777" w:rsidR="00780D2C" w:rsidRDefault="00780D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0D2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7C9D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F7146-99BE-427F-980C-841E8E097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2024-03-19T14:20:00Z</dcterms:modified>
</cp:coreProperties>
</file>