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покрівлі житлового будинку  на вул. Шевченка, 3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B436A9" w14:textId="77777777" w:rsidR="00593345" w:rsidRPr="00593345" w:rsidRDefault="00593345" w:rsidP="00593345">
      <w:pPr>
        <w:ind w:firstLine="720"/>
        <w:rPr>
          <w:sz w:val="28"/>
          <w:szCs w:val="28"/>
        </w:rPr>
      </w:pPr>
      <w:r w:rsidRPr="00593345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516E154F" w14:textId="77777777" w:rsidR="00593345" w:rsidRDefault="00593345" w:rsidP="00593345">
      <w:pPr>
        <w:rPr>
          <w:sz w:val="28"/>
          <w:szCs w:val="28"/>
        </w:rPr>
      </w:pPr>
      <w:r w:rsidRPr="00593345">
        <w:rPr>
          <w:sz w:val="28"/>
          <w:szCs w:val="28"/>
        </w:rPr>
        <w:t xml:space="preserve">                                                             </w:t>
      </w:r>
    </w:p>
    <w:p w14:paraId="70A1D8DE" w14:textId="073461E0" w:rsidR="00593345" w:rsidRDefault="00593345" w:rsidP="00593345">
      <w:pPr>
        <w:jc w:val="center"/>
        <w:rPr>
          <w:sz w:val="28"/>
          <w:szCs w:val="28"/>
        </w:rPr>
      </w:pPr>
      <w:r w:rsidRPr="00593345">
        <w:rPr>
          <w:sz w:val="28"/>
          <w:szCs w:val="28"/>
        </w:rPr>
        <w:t>В И Р І Ш И В:</w:t>
      </w:r>
    </w:p>
    <w:p w14:paraId="7F9B909C" w14:textId="77777777" w:rsidR="00593345" w:rsidRPr="00593345" w:rsidRDefault="00593345" w:rsidP="00593345">
      <w:pPr>
        <w:jc w:val="center"/>
        <w:rPr>
          <w:sz w:val="28"/>
          <w:szCs w:val="28"/>
        </w:rPr>
      </w:pPr>
      <w:bookmarkStart w:id="1" w:name="_GoBack"/>
      <w:bookmarkEnd w:id="1"/>
    </w:p>
    <w:p w14:paraId="0C09B6EF" w14:textId="77777777" w:rsidR="00593345" w:rsidRPr="00593345" w:rsidRDefault="00593345" w:rsidP="00593345">
      <w:pPr>
        <w:rPr>
          <w:sz w:val="28"/>
          <w:szCs w:val="28"/>
        </w:rPr>
      </w:pPr>
      <w:r w:rsidRPr="00593345">
        <w:rPr>
          <w:sz w:val="28"/>
          <w:szCs w:val="28"/>
        </w:rPr>
        <w:t>1.Затвердити   кошторисну документацію « Капітальний ремонт покрівлі житлового будинку на вул. Шевченка, 3 у м. Винники».</w:t>
      </w:r>
    </w:p>
    <w:p w14:paraId="6BBBB315" w14:textId="77777777" w:rsidR="00593345" w:rsidRPr="00593345" w:rsidRDefault="00593345" w:rsidP="00593345">
      <w:pPr>
        <w:rPr>
          <w:sz w:val="28"/>
          <w:szCs w:val="28"/>
        </w:rPr>
      </w:pPr>
    </w:p>
    <w:p w14:paraId="1AD218AE" w14:textId="77777777" w:rsidR="00593345" w:rsidRPr="00593345" w:rsidRDefault="00593345" w:rsidP="00593345">
      <w:pPr>
        <w:rPr>
          <w:sz w:val="28"/>
          <w:szCs w:val="28"/>
        </w:rPr>
      </w:pPr>
      <w:r w:rsidRPr="00593345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9097BFE" w14:textId="77777777" w:rsidR="00593345" w:rsidRPr="00593345" w:rsidRDefault="00593345" w:rsidP="00593345">
      <w:pPr>
        <w:rPr>
          <w:sz w:val="28"/>
          <w:szCs w:val="28"/>
        </w:rPr>
      </w:pPr>
    </w:p>
    <w:p w14:paraId="4BE67C44" w14:textId="77777777" w:rsidR="00593345" w:rsidRPr="00593345" w:rsidRDefault="00593345" w:rsidP="00593345">
      <w:pPr>
        <w:rPr>
          <w:sz w:val="28"/>
          <w:szCs w:val="28"/>
        </w:rPr>
      </w:pPr>
    </w:p>
    <w:p w14:paraId="643A10FF" w14:textId="77777777" w:rsidR="00593345" w:rsidRPr="00593345" w:rsidRDefault="00593345" w:rsidP="00593345">
      <w:pPr>
        <w:rPr>
          <w:sz w:val="28"/>
          <w:szCs w:val="28"/>
        </w:rPr>
      </w:pPr>
    </w:p>
    <w:p w14:paraId="22AAEDBD" w14:textId="77777777" w:rsidR="00593345" w:rsidRPr="00593345" w:rsidRDefault="00593345" w:rsidP="00593345">
      <w:pPr>
        <w:rPr>
          <w:sz w:val="28"/>
          <w:szCs w:val="28"/>
        </w:rPr>
      </w:pPr>
      <w:r w:rsidRPr="00593345">
        <w:rPr>
          <w:sz w:val="28"/>
          <w:szCs w:val="28"/>
        </w:rPr>
        <w:t xml:space="preserve">                  Міський  голова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AC5D7" w14:textId="77777777" w:rsidR="00D8675D" w:rsidRDefault="00D8675D">
      <w:r>
        <w:separator/>
      </w:r>
    </w:p>
  </w:endnote>
  <w:endnote w:type="continuationSeparator" w:id="0">
    <w:p w14:paraId="225D0BA4" w14:textId="77777777" w:rsidR="00D8675D" w:rsidRDefault="00D8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A6F0C" w14:textId="77777777" w:rsidR="00D8675D" w:rsidRDefault="00D8675D">
      <w:r>
        <w:separator/>
      </w:r>
    </w:p>
  </w:footnote>
  <w:footnote w:type="continuationSeparator" w:id="0">
    <w:p w14:paraId="373832B3" w14:textId="77777777" w:rsidR="00D8675D" w:rsidRDefault="00D86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34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675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6EA01-D867-48C5-AE0B-6C133B8A1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2024-03-19T14:25:00Z</dcterms:modified>
</cp:coreProperties>
</file>