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"Покращення технічного і санітарного стану   водойми (ставка) по вул. Львівській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A98CD7" w14:textId="77777777" w:rsidR="00DA6AC8" w:rsidRPr="00DA6AC8" w:rsidRDefault="00DA6AC8" w:rsidP="00DA6AC8">
      <w:pPr>
        <w:rPr>
          <w:sz w:val="28"/>
          <w:szCs w:val="28"/>
        </w:rPr>
      </w:pPr>
      <w:r w:rsidRPr="00DA6AC8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75FF1369" w14:textId="77777777" w:rsidR="00DA6AC8" w:rsidRDefault="00DA6AC8" w:rsidP="00DA6AC8">
      <w:pPr>
        <w:rPr>
          <w:sz w:val="28"/>
          <w:szCs w:val="28"/>
        </w:rPr>
      </w:pPr>
      <w:r w:rsidRPr="00DA6AC8">
        <w:rPr>
          <w:sz w:val="28"/>
          <w:szCs w:val="28"/>
        </w:rPr>
        <w:t xml:space="preserve">                                                             </w:t>
      </w:r>
    </w:p>
    <w:p w14:paraId="758CDE5B" w14:textId="45A56ACD" w:rsidR="00DA6AC8" w:rsidRPr="00DA6AC8" w:rsidRDefault="00DA6AC8" w:rsidP="00DA6AC8">
      <w:pPr>
        <w:jc w:val="center"/>
        <w:rPr>
          <w:sz w:val="28"/>
          <w:szCs w:val="28"/>
        </w:rPr>
      </w:pPr>
      <w:r w:rsidRPr="00DA6AC8">
        <w:rPr>
          <w:sz w:val="28"/>
          <w:szCs w:val="28"/>
        </w:rPr>
        <w:t>В И Р І Ш И В:</w:t>
      </w:r>
    </w:p>
    <w:p w14:paraId="383B497D" w14:textId="77777777" w:rsidR="00DA6AC8" w:rsidRPr="00DA6AC8" w:rsidRDefault="00DA6AC8" w:rsidP="00DA6AC8">
      <w:pPr>
        <w:rPr>
          <w:sz w:val="28"/>
          <w:szCs w:val="28"/>
        </w:rPr>
      </w:pPr>
    </w:p>
    <w:p w14:paraId="557F00C6" w14:textId="77777777" w:rsidR="00DA6AC8" w:rsidRPr="00DA6AC8" w:rsidRDefault="00DA6AC8" w:rsidP="00DA6AC8">
      <w:pPr>
        <w:rPr>
          <w:sz w:val="28"/>
          <w:szCs w:val="28"/>
        </w:rPr>
      </w:pPr>
      <w:r w:rsidRPr="00DA6AC8">
        <w:rPr>
          <w:sz w:val="28"/>
          <w:szCs w:val="28"/>
        </w:rPr>
        <w:t>1.Затвердити   кошторисну документацію «Покращення технічного і санітарного стану водойми (ставка) по вул. Львівській у м. Винники»</w:t>
      </w:r>
    </w:p>
    <w:p w14:paraId="044D86E6" w14:textId="77777777" w:rsidR="00DA6AC8" w:rsidRPr="00DA6AC8" w:rsidRDefault="00DA6AC8" w:rsidP="00DA6AC8">
      <w:pPr>
        <w:rPr>
          <w:sz w:val="28"/>
          <w:szCs w:val="28"/>
        </w:rPr>
      </w:pPr>
    </w:p>
    <w:p w14:paraId="2D3CC64D" w14:textId="77777777" w:rsidR="00DA6AC8" w:rsidRPr="00DA6AC8" w:rsidRDefault="00DA6AC8" w:rsidP="00DA6AC8">
      <w:pPr>
        <w:rPr>
          <w:sz w:val="28"/>
          <w:szCs w:val="28"/>
        </w:rPr>
      </w:pPr>
      <w:r w:rsidRPr="00DA6AC8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F9039EA" w14:textId="77777777" w:rsidR="00DA6AC8" w:rsidRPr="00DA6AC8" w:rsidRDefault="00DA6AC8" w:rsidP="00DA6AC8">
      <w:pPr>
        <w:rPr>
          <w:sz w:val="28"/>
          <w:szCs w:val="28"/>
        </w:rPr>
      </w:pPr>
    </w:p>
    <w:p w14:paraId="2B0A737E" w14:textId="77777777" w:rsidR="00DA6AC8" w:rsidRPr="00DA6AC8" w:rsidRDefault="00DA6AC8" w:rsidP="00DA6AC8">
      <w:pPr>
        <w:rPr>
          <w:sz w:val="28"/>
          <w:szCs w:val="28"/>
        </w:rPr>
      </w:pPr>
    </w:p>
    <w:p w14:paraId="4AFD6610" w14:textId="77777777" w:rsidR="00DA6AC8" w:rsidRPr="00DA6AC8" w:rsidRDefault="00DA6AC8" w:rsidP="00DA6AC8">
      <w:pPr>
        <w:rPr>
          <w:sz w:val="28"/>
          <w:szCs w:val="28"/>
        </w:rPr>
      </w:pPr>
    </w:p>
    <w:p w14:paraId="764163FA" w14:textId="7C5C2F2B" w:rsidR="00DA6AC8" w:rsidRPr="00DA6AC8" w:rsidRDefault="00DA6AC8" w:rsidP="00DA6AC8">
      <w:pPr>
        <w:rPr>
          <w:sz w:val="28"/>
          <w:szCs w:val="28"/>
        </w:rPr>
      </w:pPr>
      <w:r w:rsidRPr="00DA6AC8">
        <w:rPr>
          <w:sz w:val="28"/>
          <w:szCs w:val="28"/>
        </w:rPr>
        <w:t xml:space="preserve">          Місь</w:t>
      </w:r>
      <w:r>
        <w:rPr>
          <w:sz w:val="28"/>
          <w:szCs w:val="28"/>
        </w:rPr>
        <w:t xml:space="preserve">кий  голова            </w:t>
      </w:r>
      <w:bookmarkStart w:id="1" w:name="_GoBack"/>
      <w:bookmarkEnd w:id="1"/>
      <w:r w:rsidRPr="00DA6AC8">
        <w:rPr>
          <w:sz w:val="28"/>
          <w:szCs w:val="28"/>
        </w:rPr>
        <w:t xml:space="preserve">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CDF6A" w14:textId="77777777" w:rsidR="0017165F" w:rsidRDefault="0017165F">
      <w:r>
        <w:separator/>
      </w:r>
    </w:p>
  </w:endnote>
  <w:endnote w:type="continuationSeparator" w:id="0">
    <w:p w14:paraId="10F3772E" w14:textId="77777777" w:rsidR="0017165F" w:rsidRDefault="00171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5FBF6" w14:textId="77777777" w:rsidR="0017165F" w:rsidRDefault="0017165F">
      <w:r>
        <w:separator/>
      </w:r>
    </w:p>
  </w:footnote>
  <w:footnote w:type="continuationSeparator" w:id="0">
    <w:p w14:paraId="255468C8" w14:textId="77777777" w:rsidR="0017165F" w:rsidRDefault="00171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165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6AC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5F0E4-B4B4-4C58-9EF2-16371E66F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2024-03-19T14:38:00Z</dcterms:modified>
</cp:coreProperties>
</file>