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дороги   по вул.Дмитерка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58D6C9B" w14:textId="77777777" w:rsidR="00F22CC2" w:rsidRPr="00F22CC2" w:rsidRDefault="00F22CC2" w:rsidP="00F22CC2">
      <w:pPr>
        <w:ind w:firstLine="720"/>
        <w:rPr>
          <w:sz w:val="28"/>
          <w:szCs w:val="28"/>
        </w:rPr>
      </w:pPr>
      <w:r w:rsidRPr="00F22CC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4D8C7204" w14:textId="77777777" w:rsidR="00F22CC2" w:rsidRPr="00F22CC2" w:rsidRDefault="00F22CC2" w:rsidP="00F22CC2">
      <w:pPr>
        <w:rPr>
          <w:sz w:val="28"/>
          <w:szCs w:val="28"/>
        </w:rPr>
      </w:pPr>
    </w:p>
    <w:p w14:paraId="1FFED919" w14:textId="77777777" w:rsidR="00F22CC2" w:rsidRPr="00F22CC2" w:rsidRDefault="00F22CC2" w:rsidP="00F22CC2">
      <w:pPr>
        <w:jc w:val="center"/>
        <w:rPr>
          <w:sz w:val="28"/>
          <w:szCs w:val="28"/>
        </w:rPr>
      </w:pPr>
      <w:bookmarkStart w:id="1" w:name="_GoBack"/>
      <w:bookmarkEnd w:id="1"/>
      <w:r w:rsidRPr="00F22CC2">
        <w:rPr>
          <w:sz w:val="28"/>
          <w:szCs w:val="28"/>
        </w:rPr>
        <w:t>ВИРІШИВ:</w:t>
      </w:r>
    </w:p>
    <w:p w14:paraId="0EDB5F2A" w14:textId="77777777" w:rsidR="00F22CC2" w:rsidRPr="00F22CC2" w:rsidRDefault="00F22CC2" w:rsidP="00F22CC2">
      <w:pPr>
        <w:rPr>
          <w:sz w:val="28"/>
          <w:szCs w:val="28"/>
        </w:rPr>
      </w:pPr>
    </w:p>
    <w:p w14:paraId="10DE81E3" w14:textId="77777777" w:rsidR="00F22CC2" w:rsidRPr="00F22CC2" w:rsidRDefault="00F22CC2" w:rsidP="00F22CC2">
      <w:pPr>
        <w:rPr>
          <w:sz w:val="28"/>
          <w:szCs w:val="28"/>
        </w:rPr>
      </w:pPr>
      <w:r w:rsidRPr="00F22CC2">
        <w:rPr>
          <w:sz w:val="28"/>
          <w:szCs w:val="28"/>
        </w:rPr>
        <w:t>1.</w:t>
      </w:r>
      <w:r w:rsidRPr="00F22CC2">
        <w:rPr>
          <w:sz w:val="28"/>
          <w:szCs w:val="28"/>
        </w:rPr>
        <w:tab/>
        <w:t>Надати виконавчому комітету Винниківської міської ради   містобудівні умови та обмеження забудови земельної ділянки на проектування та будівництво дороги по вул.Дмитерка у м.Винники.</w:t>
      </w:r>
    </w:p>
    <w:p w14:paraId="43299AB6" w14:textId="77777777" w:rsidR="00F22CC2" w:rsidRPr="00F22CC2" w:rsidRDefault="00F22CC2" w:rsidP="00F22CC2">
      <w:pPr>
        <w:rPr>
          <w:sz w:val="28"/>
          <w:szCs w:val="28"/>
        </w:rPr>
      </w:pPr>
      <w:r w:rsidRPr="00F22CC2">
        <w:rPr>
          <w:sz w:val="28"/>
          <w:szCs w:val="28"/>
        </w:rPr>
        <w:t>2.</w:t>
      </w:r>
      <w:r w:rsidRPr="00F22CC2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дороги по вул.Дмитерка у м.Винники.</w:t>
      </w:r>
    </w:p>
    <w:p w14:paraId="2E210944" w14:textId="77777777" w:rsidR="00F22CC2" w:rsidRPr="00F22CC2" w:rsidRDefault="00F22CC2" w:rsidP="00F22CC2">
      <w:pPr>
        <w:rPr>
          <w:sz w:val="28"/>
          <w:szCs w:val="28"/>
        </w:rPr>
      </w:pPr>
      <w:r w:rsidRPr="00F22CC2">
        <w:rPr>
          <w:sz w:val="28"/>
          <w:szCs w:val="28"/>
        </w:rPr>
        <w:t>3.</w:t>
      </w:r>
      <w:r w:rsidRPr="00F22CC2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446D44AD" w14:textId="77777777" w:rsidR="00F22CC2" w:rsidRPr="00F22CC2" w:rsidRDefault="00F22CC2" w:rsidP="00F22CC2">
      <w:pPr>
        <w:rPr>
          <w:sz w:val="28"/>
          <w:szCs w:val="28"/>
        </w:rPr>
      </w:pPr>
      <w:r w:rsidRPr="00F22CC2">
        <w:rPr>
          <w:sz w:val="28"/>
          <w:szCs w:val="28"/>
        </w:rPr>
        <w:t>3.1.</w:t>
      </w:r>
      <w:r w:rsidRPr="00F22CC2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2EF08BEC" w14:textId="77777777" w:rsidR="00F22CC2" w:rsidRPr="00F22CC2" w:rsidRDefault="00F22CC2" w:rsidP="00F22CC2">
      <w:pPr>
        <w:rPr>
          <w:sz w:val="28"/>
          <w:szCs w:val="28"/>
        </w:rPr>
      </w:pPr>
      <w:r w:rsidRPr="00F22CC2">
        <w:rPr>
          <w:sz w:val="28"/>
          <w:szCs w:val="28"/>
        </w:rPr>
        <w:t>3.2.</w:t>
      </w:r>
      <w:r w:rsidRPr="00F22CC2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D34A5DD" w14:textId="77777777" w:rsidR="00F22CC2" w:rsidRPr="00F22CC2" w:rsidRDefault="00F22CC2" w:rsidP="00F22CC2">
      <w:pPr>
        <w:rPr>
          <w:sz w:val="28"/>
          <w:szCs w:val="28"/>
        </w:rPr>
      </w:pPr>
      <w:r w:rsidRPr="00F22CC2">
        <w:rPr>
          <w:sz w:val="28"/>
          <w:szCs w:val="28"/>
        </w:rPr>
        <w:t>3.3.</w:t>
      </w:r>
      <w:r w:rsidRPr="00F22CC2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47CBF3EA" w14:textId="77777777" w:rsidR="00F22CC2" w:rsidRPr="00F22CC2" w:rsidRDefault="00F22CC2" w:rsidP="00F22CC2">
      <w:pPr>
        <w:rPr>
          <w:sz w:val="28"/>
          <w:szCs w:val="28"/>
        </w:rPr>
      </w:pPr>
      <w:r w:rsidRPr="00F22CC2">
        <w:rPr>
          <w:sz w:val="28"/>
          <w:szCs w:val="28"/>
        </w:rPr>
        <w:lastRenderedPageBreak/>
        <w:t>3.4.</w:t>
      </w:r>
      <w:r w:rsidRPr="00F22CC2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76592FAC" w14:textId="77777777" w:rsidR="00F22CC2" w:rsidRPr="00F22CC2" w:rsidRDefault="00F22CC2" w:rsidP="00F22CC2">
      <w:pPr>
        <w:rPr>
          <w:sz w:val="28"/>
          <w:szCs w:val="28"/>
        </w:rPr>
      </w:pPr>
      <w:r w:rsidRPr="00F22CC2">
        <w:rPr>
          <w:sz w:val="28"/>
          <w:szCs w:val="28"/>
        </w:rPr>
        <w:t>3.5.</w:t>
      </w:r>
      <w:r w:rsidRPr="00F22CC2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5686C741" w14:textId="77777777" w:rsidR="00F22CC2" w:rsidRPr="00F22CC2" w:rsidRDefault="00F22CC2" w:rsidP="00F22CC2">
      <w:pPr>
        <w:rPr>
          <w:sz w:val="28"/>
          <w:szCs w:val="28"/>
        </w:rPr>
      </w:pPr>
      <w:r w:rsidRPr="00F22CC2">
        <w:rPr>
          <w:sz w:val="28"/>
          <w:szCs w:val="28"/>
        </w:rPr>
        <w:t>4.</w:t>
      </w:r>
      <w:r w:rsidRPr="00F22CC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B96E681" w14:textId="77777777" w:rsidR="00F22CC2" w:rsidRPr="00F22CC2" w:rsidRDefault="00F22CC2" w:rsidP="00F22CC2">
      <w:pPr>
        <w:rPr>
          <w:sz w:val="28"/>
          <w:szCs w:val="28"/>
        </w:rPr>
      </w:pPr>
    </w:p>
    <w:p w14:paraId="371586D4" w14:textId="77777777" w:rsidR="00F22CC2" w:rsidRPr="00F22CC2" w:rsidRDefault="00F22CC2" w:rsidP="00F22CC2">
      <w:pPr>
        <w:rPr>
          <w:sz w:val="28"/>
          <w:szCs w:val="28"/>
        </w:rPr>
      </w:pPr>
    </w:p>
    <w:p w14:paraId="01C471E0" w14:textId="4FE2540C" w:rsidR="00213958" w:rsidRPr="006F2805" w:rsidRDefault="00F22CC2" w:rsidP="00F22CC2">
      <w:pPr>
        <w:rPr>
          <w:sz w:val="28"/>
          <w:szCs w:val="28"/>
        </w:rPr>
      </w:pPr>
      <w:r w:rsidRPr="00F22CC2">
        <w:rPr>
          <w:sz w:val="28"/>
          <w:szCs w:val="28"/>
        </w:rPr>
        <w:t>Міський  голова</w:t>
      </w:r>
      <w:r w:rsidRPr="00F22CC2">
        <w:rPr>
          <w:sz w:val="28"/>
          <w:szCs w:val="28"/>
        </w:rPr>
        <w:tab/>
      </w:r>
      <w:r w:rsidRPr="00F22CC2">
        <w:rPr>
          <w:sz w:val="28"/>
          <w:szCs w:val="28"/>
        </w:rPr>
        <w:tab/>
      </w:r>
      <w:r w:rsidRPr="00F22CC2">
        <w:rPr>
          <w:sz w:val="28"/>
          <w:szCs w:val="28"/>
        </w:rPr>
        <w:tab/>
      </w:r>
      <w:r w:rsidRPr="00F22CC2">
        <w:rPr>
          <w:sz w:val="28"/>
          <w:szCs w:val="28"/>
        </w:rPr>
        <w:tab/>
      </w:r>
      <w:r w:rsidRPr="00F22CC2">
        <w:rPr>
          <w:sz w:val="28"/>
          <w:szCs w:val="28"/>
        </w:rPr>
        <w:tab/>
      </w:r>
      <w:r w:rsidRPr="00F22CC2">
        <w:rPr>
          <w:sz w:val="28"/>
          <w:szCs w:val="28"/>
        </w:rPr>
        <w:tab/>
      </w:r>
      <w:r w:rsidRPr="00F22CC2">
        <w:rPr>
          <w:sz w:val="28"/>
          <w:szCs w:val="28"/>
        </w:rPr>
        <w:tab/>
      </w:r>
      <w:r w:rsidRPr="00F22CC2">
        <w:rPr>
          <w:sz w:val="28"/>
          <w:szCs w:val="28"/>
        </w:rPr>
        <w:tab/>
      </w:r>
      <w:r w:rsidRPr="00F22CC2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27C380" w14:textId="77777777" w:rsidR="008170EC" w:rsidRDefault="008170EC">
      <w:r>
        <w:separator/>
      </w:r>
    </w:p>
  </w:endnote>
  <w:endnote w:type="continuationSeparator" w:id="0">
    <w:p w14:paraId="11A8E374" w14:textId="77777777" w:rsidR="008170EC" w:rsidRDefault="00817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EA8BB" w14:textId="77777777" w:rsidR="008170EC" w:rsidRDefault="008170EC">
      <w:r>
        <w:separator/>
      </w:r>
    </w:p>
  </w:footnote>
  <w:footnote w:type="continuationSeparator" w:id="0">
    <w:p w14:paraId="3CA8DDBD" w14:textId="77777777" w:rsidR="008170EC" w:rsidRDefault="008170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170E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2CC2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40549-3F13-4B0E-92C5-0DF7F919B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1417</Words>
  <Characters>809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2024-03-19T14:45:00Z</dcterms:modified>
</cp:coreProperties>
</file>