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системи опалення в  ЗОШ "Берегиня" по вул. Галицька, 38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827FF4" w14:textId="77777777" w:rsidR="0015601A" w:rsidRPr="0015601A" w:rsidRDefault="0015601A" w:rsidP="0015601A">
      <w:pPr>
        <w:rPr>
          <w:sz w:val="28"/>
          <w:szCs w:val="28"/>
        </w:rPr>
      </w:pPr>
      <w:r w:rsidRPr="0015601A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0B739593" w14:textId="77777777" w:rsidR="0015601A" w:rsidRPr="0015601A" w:rsidRDefault="0015601A" w:rsidP="0015601A">
      <w:pPr>
        <w:rPr>
          <w:sz w:val="28"/>
          <w:szCs w:val="28"/>
        </w:rPr>
      </w:pPr>
      <w:r w:rsidRPr="0015601A">
        <w:rPr>
          <w:sz w:val="28"/>
          <w:szCs w:val="28"/>
        </w:rPr>
        <w:t xml:space="preserve">                                                             В И Р І Ш И В:</w:t>
      </w:r>
    </w:p>
    <w:p w14:paraId="6C3DEB63" w14:textId="77777777" w:rsidR="0015601A" w:rsidRPr="0015601A" w:rsidRDefault="0015601A" w:rsidP="0015601A">
      <w:pPr>
        <w:rPr>
          <w:sz w:val="28"/>
          <w:szCs w:val="28"/>
        </w:rPr>
      </w:pPr>
    </w:p>
    <w:p w14:paraId="1A89ECFB" w14:textId="21758B06" w:rsidR="0015601A" w:rsidRPr="0015601A" w:rsidRDefault="0015601A" w:rsidP="0015601A">
      <w:pPr>
        <w:rPr>
          <w:sz w:val="28"/>
          <w:szCs w:val="28"/>
        </w:rPr>
      </w:pPr>
      <w:r w:rsidRPr="0015601A">
        <w:rPr>
          <w:sz w:val="28"/>
          <w:szCs w:val="28"/>
        </w:rPr>
        <w:t>1.Затвердити   кошторисну документацію « Капіта</w:t>
      </w:r>
      <w:r>
        <w:rPr>
          <w:sz w:val="28"/>
          <w:szCs w:val="28"/>
        </w:rPr>
        <w:t xml:space="preserve">льний ремонт системи опалення в </w:t>
      </w:r>
      <w:bookmarkStart w:id="1" w:name="_GoBack"/>
      <w:bookmarkEnd w:id="1"/>
      <w:r w:rsidRPr="0015601A">
        <w:rPr>
          <w:sz w:val="28"/>
          <w:szCs w:val="28"/>
        </w:rPr>
        <w:t>ЗОШ «Берегиня» по вул. Галицька, 38 в м. Винники».</w:t>
      </w:r>
    </w:p>
    <w:p w14:paraId="385508D7" w14:textId="77777777" w:rsidR="0015601A" w:rsidRPr="0015601A" w:rsidRDefault="0015601A" w:rsidP="0015601A">
      <w:pPr>
        <w:rPr>
          <w:sz w:val="28"/>
          <w:szCs w:val="28"/>
        </w:rPr>
      </w:pPr>
    </w:p>
    <w:p w14:paraId="3140E7AA" w14:textId="77777777" w:rsidR="0015601A" w:rsidRPr="0015601A" w:rsidRDefault="0015601A" w:rsidP="0015601A">
      <w:pPr>
        <w:rPr>
          <w:sz w:val="28"/>
          <w:szCs w:val="28"/>
        </w:rPr>
      </w:pPr>
      <w:r w:rsidRPr="0015601A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2042A25" w14:textId="77777777" w:rsidR="0015601A" w:rsidRPr="0015601A" w:rsidRDefault="0015601A" w:rsidP="0015601A">
      <w:pPr>
        <w:rPr>
          <w:sz w:val="28"/>
          <w:szCs w:val="28"/>
        </w:rPr>
      </w:pPr>
    </w:p>
    <w:p w14:paraId="14D18890" w14:textId="77777777" w:rsidR="0015601A" w:rsidRPr="0015601A" w:rsidRDefault="0015601A" w:rsidP="0015601A">
      <w:pPr>
        <w:rPr>
          <w:sz w:val="28"/>
          <w:szCs w:val="28"/>
        </w:rPr>
      </w:pPr>
    </w:p>
    <w:p w14:paraId="4570BBDA" w14:textId="77777777" w:rsidR="0015601A" w:rsidRPr="0015601A" w:rsidRDefault="0015601A" w:rsidP="0015601A">
      <w:pPr>
        <w:rPr>
          <w:sz w:val="28"/>
          <w:szCs w:val="28"/>
        </w:rPr>
      </w:pPr>
    </w:p>
    <w:p w14:paraId="01C471E0" w14:textId="10E3753D" w:rsidR="00213958" w:rsidRPr="006F2805" w:rsidRDefault="0015601A" w:rsidP="0015601A">
      <w:pPr>
        <w:rPr>
          <w:sz w:val="28"/>
          <w:szCs w:val="28"/>
        </w:rPr>
      </w:pPr>
      <w:r w:rsidRPr="0015601A">
        <w:rPr>
          <w:sz w:val="28"/>
          <w:szCs w:val="28"/>
        </w:rPr>
        <w:t>Міський  голова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47FCD" w14:textId="77777777" w:rsidR="003B639D" w:rsidRDefault="003B639D">
      <w:r>
        <w:separator/>
      </w:r>
    </w:p>
  </w:endnote>
  <w:endnote w:type="continuationSeparator" w:id="0">
    <w:p w14:paraId="15CD3282" w14:textId="77777777" w:rsidR="003B639D" w:rsidRDefault="003B6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40C9A7" w14:textId="77777777" w:rsidR="003B639D" w:rsidRDefault="003B639D">
      <w:r>
        <w:separator/>
      </w:r>
    </w:p>
  </w:footnote>
  <w:footnote w:type="continuationSeparator" w:id="0">
    <w:p w14:paraId="6537D6FC" w14:textId="77777777" w:rsidR="003B639D" w:rsidRDefault="003B6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601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39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BBEF2-CF6E-411E-9277-4916021E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2024-03-19T14:52:00Z</dcterms:modified>
</cp:coreProperties>
</file>